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90919" w14:textId="52DF6FBB" w:rsidR="000E19AC" w:rsidRPr="007E6D94" w:rsidRDefault="007E6D94" w:rsidP="007E6D94">
      <w:pPr>
        <w:pStyle w:val="ListParagraph"/>
        <w:numPr>
          <w:ilvl w:val="0"/>
          <w:numId w:val="2"/>
        </w:numPr>
        <w:tabs>
          <w:tab w:val="left" w:pos="9540"/>
        </w:tabs>
        <w:bidi/>
        <w:rPr>
          <w:rFonts w:ascii="IranNastaliq" w:hAnsi="IranNastaliq" w:cs="IranNastaliq"/>
          <w:b/>
          <w:sz w:val="28"/>
          <w:szCs w:val="28"/>
        </w:rPr>
      </w:pPr>
      <w:r w:rsidRPr="007E6D94">
        <w:rPr>
          <w:rFonts w:ascii="IranNastaliq" w:hAnsi="IranNastaliq" w:cs="IranNastaliq" w:hint="cs"/>
          <w:b/>
          <w:sz w:val="28"/>
          <w:szCs w:val="28"/>
          <w:rtl/>
        </w:rPr>
        <w:t>اطلاعات عمومی تامین کننده:</w:t>
      </w:r>
    </w:p>
    <w:tbl>
      <w:tblPr>
        <w:tblStyle w:val="TableGrid"/>
        <w:tblW w:w="10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528"/>
      </w:tblGrid>
      <w:tr w:rsidR="007E6D94" w14:paraId="687F30FA" w14:textId="77777777" w:rsidTr="007E6D94">
        <w:trPr>
          <w:trHeight w:val="716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567558F0" w14:textId="77777777" w:rsidR="007E6D94" w:rsidRPr="007E6D94" w:rsidRDefault="007E6D94" w:rsidP="00956F4B">
            <w:pPr>
              <w:bidi/>
              <w:spacing w:before="12" w:after="91"/>
              <w:jc w:val="center"/>
              <w:rPr>
                <w:rFonts w:ascii="IranNastaliq" w:hAnsi="IranNastaliq" w:cs="IranNastaliq"/>
                <w:b/>
                <w:sz w:val="40"/>
                <w:szCs w:val="40"/>
              </w:rPr>
            </w:pPr>
            <w:r w:rsidRPr="007E6D94">
              <w:rPr>
                <w:rFonts w:ascii="IranNastaliq" w:hAnsi="IranNastaliq" w:cs="IranNastaliq"/>
                <w:b/>
                <w:sz w:val="40"/>
                <w:szCs w:val="40"/>
                <w:rtl/>
              </w:rPr>
              <w:t>اﻃﻼﻋﺎت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2060"/>
          </w:tcPr>
          <w:p w14:paraId="6EE1D397" w14:textId="77777777" w:rsidR="007E6D94" w:rsidRPr="007E6D94" w:rsidRDefault="007E6D94" w:rsidP="00956F4B">
            <w:pPr>
              <w:bidi/>
              <w:spacing w:before="12" w:after="91"/>
              <w:jc w:val="center"/>
              <w:rPr>
                <w:rFonts w:ascii="IranNastaliq" w:hAnsi="IranNastaliq" w:cs="IranNastaliq"/>
                <w:b/>
                <w:sz w:val="40"/>
                <w:szCs w:val="40"/>
              </w:rPr>
            </w:pPr>
            <w:r w:rsidRPr="007E6D94">
              <w:rPr>
                <w:rFonts w:ascii="IranNastaliq" w:hAnsi="IranNastaliq" w:cs="IranNastaliq"/>
                <w:b/>
                <w:sz w:val="40"/>
                <w:szCs w:val="40"/>
                <w:rtl/>
              </w:rPr>
              <w:t>ﺷﺮح</w:t>
            </w:r>
          </w:p>
        </w:tc>
      </w:tr>
      <w:tr w:rsidR="007E6D94" w14:paraId="5FC8477B" w14:textId="77777777" w:rsidTr="007E6D94">
        <w:trPr>
          <w:trHeight w:val="626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6E107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3AD33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ﻧﺎم ﺷﺮﮐﺖ /واﺣﺪ ﺑﺎزرﮔﺎﻧﯽ:</w:t>
            </w:r>
          </w:p>
        </w:tc>
      </w:tr>
      <w:tr w:rsidR="007E6D94" w14:paraId="5B981A36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B1E3D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FF573" w14:textId="5790F37C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ﻧﻮع ﺷﺨﺼﯿﺖ ﺣﻘﻮﻗﯽ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</w:rPr>
              <w:t xml:space="preserve">: (سهامی </w:t>
            </w: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 xml:space="preserve"> ﺧﺎص /ﻣﺴﺌﻮﻟﯿﺖ ﻣﺤﺪود/ﺣﻘﯿﻘﯽ/ﺳﺎﯾﺮ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</w:rPr>
              <w:t>)</w:t>
            </w:r>
          </w:p>
        </w:tc>
      </w:tr>
      <w:tr w:rsidR="007E6D94" w14:paraId="1C5A267F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276DC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6CFAF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ﺷﻤﺎره ﺛﺒﺖ:</w:t>
            </w:r>
          </w:p>
        </w:tc>
      </w:tr>
      <w:tr w:rsidR="007E6D94" w14:paraId="6F53F54A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39946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BE2AD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ﺷﻤﺎره ﻣﻠﯽ:</w:t>
            </w:r>
          </w:p>
        </w:tc>
      </w:tr>
      <w:tr w:rsidR="007E6D94" w14:paraId="066726AD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60E0C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5A712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ﮐﺪ اﻗﺘﺼﺎدي:</w:t>
            </w:r>
          </w:p>
        </w:tc>
      </w:tr>
      <w:tr w:rsidR="007E6D94" w14:paraId="295F37B7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369C1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CDFB7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ﺳﺎل تأﺳﯿﺲ:</w:t>
            </w:r>
          </w:p>
        </w:tc>
      </w:tr>
      <w:tr w:rsidR="007E6D94" w14:paraId="55DA1A8D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91EDA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173F4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ﺣﻮزه ﻓﻌﺎﻟﯿﺖ:</w:t>
            </w:r>
          </w:p>
        </w:tc>
      </w:tr>
      <w:tr w:rsidR="007E6D94" w14:paraId="15416CF5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974EE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7A2E7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آدرس دﻓﺘﺮ ﻣﺮﮐﺰي:</w:t>
            </w:r>
          </w:p>
        </w:tc>
      </w:tr>
      <w:tr w:rsidR="007E6D94" w14:paraId="706F1DFE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DC235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01E81" w14:textId="04C54B9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 w:hint="cs"/>
                <w:b/>
                <w:sz w:val="28"/>
                <w:szCs w:val="28"/>
                <w:lang w:bidi="fa-IR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ت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>لفن :</w:t>
            </w:r>
          </w:p>
        </w:tc>
      </w:tr>
      <w:tr w:rsidR="007E6D94" w14:paraId="69DDDC13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E7F06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BFCCA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ﻓﮑﺲ:</w:t>
            </w:r>
          </w:p>
        </w:tc>
      </w:tr>
      <w:tr w:rsidR="007E6D94" w14:paraId="35E3C9F5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0A721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8A236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وب ﺳﺎﯾﺖ:</w:t>
            </w:r>
          </w:p>
        </w:tc>
      </w:tr>
      <w:tr w:rsidR="007E6D94" w14:paraId="460C58E8" w14:textId="77777777" w:rsidTr="007E6D94">
        <w:trPr>
          <w:trHeight w:val="707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79BC2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F66EC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اﯾﻤﯿﻞ رﺳﻤﯽ:</w:t>
            </w:r>
          </w:p>
        </w:tc>
      </w:tr>
      <w:tr w:rsidR="007E6D94" w14:paraId="59D743C9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B88B5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86C15" w14:textId="0EF8B82F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 xml:space="preserve">ﻧﺎم و ﻧﺎم ﺧﺎﻧﻮادﮔﯽ ﻓﺮد 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</w:rPr>
              <w:t xml:space="preserve"> تماس گیرنده : </w:t>
            </w:r>
          </w:p>
        </w:tc>
      </w:tr>
      <w:tr w:rsidR="007E6D94" w14:paraId="4FD5EB73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04DE9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9BFF5" w14:textId="63D8E290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ﺷﻤﺎره ت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</w:rPr>
              <w:t xml:space="preserve">ماس </w:t>
            </w: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 xml:space="preserve"> ﻣﺴﺘﻘﯿﻢ:</w:t>
            </w:r>
          </w:p>
        </w:tc>
      </w:tr>
      <w:tr w:rsidR="007E6D94" w14:paraId="3580A81C" w14:textId="77777777" w:rsidTr="007E6D94"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685A0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125B6" w14:textId="77777777" w:rsidR="007E6D94" w:rsidRPr="007E6D94" w:rsidRDefault="007E6D94" w:rsidP="007E6D94">
            <w:pPr>
              <w:spacing w:before="12" w:after="91"/>
              <w:jc w:val="right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 xml:space="preserve">ﭘﺴﺖ اﻟﮑﺘﺮوﻧﯿﮏ: </w:t>
            </w:r>
          </w:p>
        </w:tc>
      </w:tr>
      <w:tr w:rsidR="007E6D94" w14:paraId="4D940E74" w14:textId="77777777" w:rsidTr="007E6D94">
        <w:tc>
          <w:tcPr>
            <w:tcW w:w="10560" w:type="dxa"/>
            <w:gridSpan w:val="2"/>
            <w:tcBorders>
              <w:top w:val="single" w:sz="6" w:space="0" w:color="auto"/>
            </w:tcBorders>
            <w:tcMar>
              <w:left w:w="0" w:type="dxa"/>
              <w:bottom w:w="0" w:type="dxa"/>
              <w:right w:w="0" w:type="dxa"/>
            </w:tcMar>
          </w:tcPr>
          <w:p w14:paraId="23BE10B7" w14:textId="71797534" w:rsidR="007E6D94" w:rsidRPr="007E6D94" w:rsidRDefault="007E6D94" w:rsidP="007E6D94">
            <w:pPr>
              <w:pStyle w:val="ListParagraph"/>
              <w:numPr>
                <w:ilvl w:val="0"/>
                <w:numId w:val="2"/>
              </w:numPr>
              <w:bidi/>
              <w:spacing w:before="259" w:after="307"/>
              <w:ind w:right="6368"/>
              <w:rPr>
                <w:rFonts w:ascii="IranNastaliq" w:hAnsi="IranNastaliq" w:cs="IranNastaliq"/>
                <w:b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lastRenderedPageBreak/>
              <w:t xml:space="preserve"> </w:t>
            </w: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</w:rPr>
              <w:t>ﻧﻮع ﮐﺎﻻ ﯾﺎ ﺧﺪﻣﺎت ﻗﺎﺑﻞ تأﻣﯿﻦ:</w:t>
            </w:r>
          </w:p>
        </w:tc>
      </w:tr>
    </w:tbl>
    <w:tbl>
      <w:tblPr>
        <w:tblStyle w:val="TableGrid1"/>
        <w:tblW w:w="10498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2701"/>
        <w:gridCol w:w="2564"/>
        <w:gridCol w:w="2559"/>
      </w:tblGrid>
      <w:tr w:rsidR="007E6D94" w14:paraId="6F821CE7" w14:textId="77777777" w:rsidTr="007E6D94">
        <w:tc>
          <w:tcPr>
            <w:tcW w:w="2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7" w:space="0" w:color="auto"/>
            </w:tcBorders>
            <w:shd w:val="clear" w:color="auto" w:fill="7030A0"/>
          </w:tcPr>
          <w:p w14:paraId="7279E9E9" w14:textId="77777777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  <w:rtl/>
              </w:rPr>
              <w:t>ﮐﺸﻮر ﻣﺒﺪأ</w:t>
            </w:r>
          </w:p>
        </w:tc>
        <w:tc>
          <w:tcPr>
            <w:tcW w:w="2701" w:type="dxa"/>
            <w:tcBorders>
              <w:top w:val="single" w:sz="6" w:space="0" w:color="auto"/>
              <w:left w:val="single" w:sz="17" w:space="0" w:color="auto"/>
              <w:bottom w:val="single" w:sz="6" w:space="0" w:color="auto"/>
              <w:right w:val="single" w:sz="6" w:space="0" w:color="auto"/>
            </w:tcBorders>
            <w:shd w:val="clear" w:color="auto" w:fill="7030A0"/>
          </w:tcPr>
          <w:p w14:paraId="4A0F922B" w14:textId="77777777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  <w:rtl/>
              </w:rPr>
              <w:t>ﺑﺮﻧﺪ</w:t>
            </w:r>
            <w:r w:rsidRPr="007E6D94">
              <w:rPr>
                <w:rFonts w:ascii="Times New Roman" w:hAnsi="Times New Roman" w:cs="Times New Roman" w:hint="cs"/>
                <w:b/>
                <w:color w:val="FFFFFF" w:themeColor="background1"/>
                <w:sz w:val="28"/>
                <w:szCs w:val="28"/>
                <w:rtl/>
              </w:rPr>
              <w:t>ﻫ</w:t>
            </w:r>
            <w:r w:rsidRPr="007E6D94">
              <w:rPr>
                <w:rFonts w:ascii="IranNastaliq" w:hAnsi="IranNastaliq" w:cs="IranNastaliq" w:hint="cs"/>
                <w:b/>
                <w:color w:val="FFFFFF" w:themeColor="background1"/>
                <w:sz w:val="28"/>
                <w:szCs w:val="28"/>
                <w:rtl/>
              </w:rPr>
              <w:t>ﺎي</w:t>
            </w:r>
            <w:r w:rsidRPr="007E6D94"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  <w:rtl/>
              </w:rPr>
              <w:t xml:space="preserve"> ﻗﺎﺑﻞ ﻋﺮﺿﻪ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30A0"/>
          </w:tcPr>
          <w:p w14:paraId="526765A5" w14:textId="77777777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  <w:rtl/>
              </w:rPr>
              <w:t>ﺷﺮح ﺟﺰﺋﯿﺎت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030A0"/>
          </w:tcPr>
          <w:p w14:paraId="63B3459A" w14:textId="77777777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</w:rPr>
            </w:pPr>
            <w:r w:rsidRPr="007E6D94">
              <w:rPr>
                <w:rFonts w:ascii="IranNastaliq" w:hAnsi="IranNastaliq" w:cs="IranNastaliq"/>
                <w:b/>
                <w:color w:val="FFFFFF" w:themeColor="background1"/>
                <w:sz w:val="28"/>
                <w:szCs w:val="28"/>
                <w:rtl/>
              </w:rPr>
              <w:t>ﮔﺮوه ﮐﺎﻻ/ﺧﺪﻣﺎت</w:t>
            </w:r>
          </w:p>
        </w:tc>
      </w:tr>
      <w:tr w:rsidR="007E6D94" w14:paraId="6449EB5D" w14:textId="77777777" w:rsidTr="007E6D94">
        <w:tc>
          <w:tcPr>
            <w:tcW w:w="2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7" w:space="0" w:color="auto"/>
            </w:tcBorders>
          </w:tcPr>
          <w:p w14:paraId="6D9BC2B3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701" w:type="dxa"/>
            <w:tcBorders>
              <w:top w:val="single" w:sz="6" w:space="0" w:color="auto"/>
              <w:left w:val="single" w:sz="17" w:space="0" w:color="auto"/>
              <w:bottom w:val="single" w:sz="6" w:space="0" w:color="auto"/>
              <w:right w:val="single" w:sz="6" w:space="0" w:color="auto"/>
            </w:tcBorders>
          </w:tcPr>
          <w:p w14:paraId="0B8945BE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52F1D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D4200" w14:textId="77777777" w:rsidR="007E6D94" w:rsidRDefault="007E6D94" w:rsidP="00956F4B">
            <w:pPr>
              <w:spacing w:before="20" w:after="0"/>
              <w:jc w:val="center"/>
            </w:pPr>
          </w:p>
        </w:tc>
      </w:tr>
      <w:tr w:rsidR="007E6D94" w14:paraId="57EA5756" w14:textId="77777777" w:rsidTr="007E6D94">
        <w:tc>
          <w:tcPr>
            <w:tcW w:w="2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7" w:space="0" w:color="auto"/>
            </w:tcBorders>
          </w:tcPr>
          <w:p w14:paraId="02D7483F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701" w:type="dxa"/>
            <w:tcBorders>
              <w:top w:val="single" w:sz="6" w:space="0" w:color="auto"/>
              <w:left w:val="single" w:sz="17" w:space="0" w:color="auto"/>
              <w:bottom w:val="single" w:sz="6" w:space="0" w:color="auto"/>
              <w:right w:val="single" w:sz="6" w:space="0" w:color="auto"/>
            </w:tcBorders>
          </w:tcPr>
          <w:p w14:paraId="17FB5D39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4205D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A534B" w14:textId="77777777" w:rsidR="007E6D94" w:rsidRDefault="007E6D94" w:rsidP="00956F4B">
            <w:pPr>
              <w:spacing w:before="20" w:after="0"/>
              <w:jc w:val="center"/>
            </w:pPr>
          </w:p>
        </w:tc>
      </w:tr>
      <w:tr w:rsidR="007E6D94" w14:paraId="5E61AAD7" w14:textId="77777777" w:rsidTr="007E6D94">
        <w:tc>
          <w:tcPr>
            <w:tcW w:w="2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7" w:space="0" w:color="auto"/>
            </w:tcBorders>
          </w:tcPr>
          <w:p w14:paraId="54255815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701" w:type="dxa"/>
            <w:tcBorders>
              <w:top w:val="single" w:sz="6" w:space="0" w:color="auto"/>
              <w:left w:val="single" w:sz="17" w:space="0" w:color="auto"/>
              <w:bottom w:val="single" w:sz="6" w:space="0" w:color="auto"/>
              <w:right w:val="single" w:sz="6" w:space="0" w:color="auto"/>
            </w:tcBorders>
          </w:tcPr>
          <w:p w14:paraId="37B0EF4D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9365D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75C03" w14:textId="77777777" w:rsidR="007E6D94" w:rsidRDefault="007E6D94" w:rsidP="00956F4B">
            <w:pPr>
              <w:spacing w:before="20" w:after="0"/>
              <w:jc w:val="center"/>
            </w:pPr>
          </w:p>
        </w:tc>
      </w:tr>
      <w:tr w:rsidR="007E6D94" w14:paraId="764DCEED" w14:textId="77777777" w:rsidTr="007E6D94">
        <w:tc>
          <w:tcPr>
            <w:tcW w:w="2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7" w:space="0" w:color="auto"/>
            </w:tcBorders>
          </w:tcPr>
          <w:p w14:paraId="63E3EC72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701" w:type="dxa"/>
            <w:tcBorders>
              <w:top w:val="single" w:sz="6" w:space="0" w:color="auto"/>
              <w:left w:val="single" w:sz="17" w:space="0" w:color="auto"/>
              <w:bottom w:val="single" w:sz="6" w:space="0" w:color="auto"/>
              <w:right w:val="single" w:sz="6" w:space="0" w:color="auto"/>
            </w:tcBorders>
          </w:tcPr>
          <w:p w14:paraId="39F2B24C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EE221" w14:textId="77777777" w:rsidR="007E6D94" w:rsidRDefault="007E6D94" w:rsidP="00956F4B">
            <w:pPr>
              <w:spacing w:before="20" w:after="0"/>
              <w:jc w:val="center"/>
            </w:pP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5E1A3" w14:textId="77777777" w:rsidR="007E6D94" w:rsidRDefault="007E6D94" w:rsidP="00956F4B">
            <w:pPr>
              <w:spacing w:before="20" w:after="0"/>
              <w:jc w:val="center"/>
            </w:pPr>
          </w:p>
        </w:tc>
      </w:tr>
    </w:tbl>
    <w:p w14:paraId="661CE9BC" w14:textId="11933D5B" w:rsidR="007E6D94" w:rsidRDefault="007E6D94" w:rsidP="007E6D94">
      <w:pPr>
        <w:tabs>
          <w:tab w:val="left" w:pos="9540"/>
        </w:tabs>
        <w:jc w:val="right"/>
        <w:rPr>
          <w:rFonts w:ascii="IranNastaliq" w:hAnsi="IranNastaliq" w:cs="IranNastaliq"/>
          <w:b/>
          <w:sz w:val="28"/>
          <w:szCs w:val="28"/>
          <w:rtl/>
        </w:rPr>
      </w:pPr>
      <w:r>
        <w:rPr>
          <w:rFonts w:ascii="IranNastaliq" w:hAnsi="IranNastaliq" w:cs="IranNastaliq" w:hint="cs"/>
          <w:b/>
          <w:sz w:val="28"/>
          <w:szCs w:val="28"/>
          <w:rtl/>
        </w:rPr>
        <w:t>2</w:t>
      </w:r>
      <w:r w:rsidRPr="007E6D94">
        <w:rPr>
          <w:rFonts w:ascii="IranNastaliq" w:hAnsi="IranNastaliq" w:cs="IranNastaliq"/>
          <w:b/>
          <w:sz w:val="28"/>
          <w:szCs w:val="28"/>
          <w:rtl/>
        </w:rPr>
        <w:t>-</w:t>
      </w:r>
      <w:r>
        <w:rPr>
          <w:rFonts w:ascii="IranNastaliq" w:hAnsi="IranNastaliq" w:cs="IranNastaliq" w:hint="cs"/>
          <w:b/>
          <w:sz w:val="28"/>
          <w:szCs w:val="28"/>
          <w:rtl/>
        </w:rPr>
        <w:t>1</w:t>
      </w:r>
      <w:r w:rsidRPr="007E6D94">
        <w:rPr>
          <w:rFonts w:ascii="IranNastaliq" w:hAnsi="IranNastaliq" w:cs="IranNastaliq"/>
          <w:b/>
          <w:sz w:val="28"/>
          <w:szCs w:val="28"/>
          <w:rtl/>
        </w:rPr>
        <w:t xml:space="preserve"> آﯾﺎ </w:t>
      </w:r>
      <w:r>
        <w:rPr>
          <w:rFonts w:ascii="IranNastaliq" w:hAnsi="IranNastaliq" w:cs="IranNastaliq" w:hint="cs"/>
          <w:b/>
          <w:sz w:val="28"/>
          <w:szCs w:val="28"/>
          <w:rtl/>
        </w:rPr>
        <w:t xml:space="preserve"> کالا ها   </w:t>
      </w:r>
      <w:r w:rsidRPr="007E6D94">
        <w:rPr>
          <w:rFonts w:ascii="IranNastaliq" w:hAnsi="IranNastaliq" w:cs="IranNastaliq"/>
          <w:b/>
          <w:sz w:val="28"/>
          <w:szCs w:val="28"/>
          <w:rtl/>
        </w:rPr>
        <w:t>داراي ﺿﻤﺎﻧﺖ ﮐﯿﻔﯿﺖ</w:t>
      </w:r>
      <w:r>
        <w:rPr>
          <w:rFonts w:ascii="IranNastaliq" w:hAnsi="IranNastaliq" w:cs="IranNastaliq" w:hint="cs"/>
          <w:b/>
          <w:sz w:val="28"/>
          <w:szCs w:val="28"/>
          <w:rtl/>
        </w:rPr>
        <w:t xml:space="preserve">  (</w:t>
      </w:r>
      <w:r w:rsidRPr="007E6D94">
        <w:rPr>
          <w:rFonts w:ascii="IranNastaliq" w:hAnsi="IranNastaliq" w:cs="IranNastaliq"/>
          <w:b/>
          <w:sz w:val="28"/>
          <w:szCs w:val="28"/>
          <w:rtl/>
        </w:rPr>
        <w:t xml:space="preserve"> ﮔﺎراﻧﺘﯽ </w:t>
      </w:r>
      <w:r>
        <w:rPr>
          <w:rFonts w:ascii="IranNastaliq" w:hAnsi="IranNastaliq" w:cs="IranNastaliq" w:hint="cs"/>
          <w:b/>
          <w:sz w:val="28"/>
          <w:szCs w:val="28"/>
          <w:rtl/>
        </w:rPr>
        <w:t xml:space="preserve">) </w:t>
      </w:r>
      <w:r w:rsidRPr="007E6D94">
        <w:rPr>
          <w:rFonts w:ascii="IranNastaliq" w:hAnsi="IranNastaliq" w:cs="IranNastaliq"/>
          <w:b/>
          <w:sz w:val="28"/>
          <w:szCs w:val="28"/>
          <w:rtl/>
        </w:rPr>
        <w:t xml:space="preserve">و ﺧﺪﻣﺎت ﭘﺲ از ﻓﺮوش </w:t>
      </w:r>
      <w:r w:rsidRPr="007E6D94">
        <w:rPr>
          <w:rFonts w:ascii="IranNastaliq" w:hAnsi="IranNastaliq" w:cs="IranNastaliq" w:hint="cs"/>
          <w:b/>
          <w:sz w:val="28"/>
          <w:szCs w:val="28"/>
          <w:rtl/>
        </w:rPr>
        <w:t xml:space="preserve"> هستند ؟</w:t>
      </w:r>
    </w:p>
    <w:p w14:paraId="62A9DEF4" w14:textId="054F7BB0" w:rsidR="007E6D94" w:rsidRDefault="007E6D94" w:rsidP="007E6D94">
      <w:pPr>
        <w:pStyle w:val="ListParagraph"/>
        <w:numPr>
          <w:ilvl w:val="0"/>
          <w:numId w:val="2"/>
        </w:numPr>
        <w:tabs>
          <w:tab w:val="left" w:pos="9540"/>
        </w:tabs>
        <w:bidi/>
        <w:rPr>
          <w:rFonts w:ascii="IranNastaliq" w:hAnsi="IranNastaliq" w:cs="IranNastaliq"/>
          <w:b/>
          <w:sz w:val="28"/>
          <w:szCs w:val="28"/>
        </w:rPr>
      </w:pPr>
      <w:r>
        <w:rPr>
          <w:rFonts w:ascii="IranNastaliq" w:hAnsi="IranNastaliq" w:cs="IranNastaliq" w:hint="cs"/>
          <w:b/>
          <w:sz w:val="28"/>
          <w:szCs w:val="28"/>
          <w:rtl/>
          <w:lang w:bidi="fa-IR"/>
        </w:rPr>
        <w:t>سوابق همکاری :</w:t>
      </w:r>
    </w:p>
    <w:tbl>
      <w:tblPr>
        <w:tblStyle w:val="TableGrid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0"/>
        <w:gridCol w:w="2411"/>
        <w:gridCol w:w="2197"/>
        <w:gridCol w:w="3481"/>
      </w:tblGrid>
      <w:tr w:rsidR="007E6D94" w14:paraId="21229665" w14:textId="77777777" w:rsidTr="007E6D94"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1E44F4B8" w14:textId="79907489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 xml:space="preserve">ﺳﺎل </w:t>
            </w:r>
            <w:r>
              <w:rPr>
                <w:rFonts w:ascii="Times New Roman" w:hAnsi="Times New Roman" w:cs="Times New Roman" w:hint="cs"/>
                <w:b/>
                <w:sz w:val="28"/>
                <w:szCs w:val="28"/>
                <w:rtl/>
                <w:lang w:bidi="fa-IR"/>
              </w:rPr>
              <w:t xml:space="preserve"> </w:t>
            </w:r>
            <w:r w:rsidRPr="007E6D94"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همکاری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566D0A8A" w14:textId="6A43FB39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ﻣﺒﻠﻎ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 </w:t>
            </w: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 xml:space="preserve"> ﯾﺎ ﺣﺠﻢ </w:t>
            </w:r>
            <w:r>
              <w:rPr>
                <w:rFonts w:ascii="Times New Roman" w:hAnsi="Times New Roman" w:cs="Times New Roman" w:hint="cs"/>
                <w:b/>
                <w:sz w:val="28"/>
                <w:szCs w:val="28"/>
                <w:rtl/>
                <w:lang w:bidi="fa-IR"/>
              </w:rPr>
              <w:t xml:space="preserve"> </w:t>
            </w:r>
            <w:r w:rsidRPr="007E6D94"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>همکاری</w:t>
            </w:r>
            <w:r>
              <w:rPr>
                <w:rFonts w:ascii="Times New Roman" w:hAnsi="Times New Roman" w:cs="Times New Roman" w:hint="cs"/>
                <w:b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303A25DA" w14:textId="381B6AB4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ﻧﻮع ﭘﺮوژه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 </w:t>
            </w: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 xml:space="preserve"> ﯾﺎ ﮐﺎﻻ</w:t>
            </w: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41CAEE3E" w14:textId="77777777" w:rsidR="007E6D94" w:rsidRPr="007E6D94" w:rsidRDefault="007E6D94" w:rsidP="00956F4B">
            <w:pPr>
              <w:bidi/>
              <w:spacing w:before="7" w:after="87"/>
              <w:jc w:val="center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7E6D94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ﻧﺎم ﮐﺎرﻓﺮﻣﺎ/ﺷﺮﮐﺖ ﻃﺮف ﻗﺮارداد</w:t>
            </w:r>
          </w:p>
        </w:tc>
      </w:tr>
      <w:tr w:rsidR="007E6D94" w14:paraId="7ECB4F35" w14:textId="77777777" w:rsidTr="00956F4B"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05A50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57CB1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D4CAB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32910" w14:textId="77777777" w:rsidR="007E6D94" w:rsidRDefault="007E6D94" w:rsidP="00956F4B">
            <w:pPr>
              <w:spacing w:before="20"/>
              <w:jc w:val="center"/>
            </w:pPr>
          </w:p>
        </w:tc>
      </w:tr>
      <w:tr w:rsidR="007E6D94" w14:paraId="6BAB220A" w14:textId="77777777" w:rsidTr="00956F4B"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AA2F5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A70D7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7A7CB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CFFB9" w14:textId="77777777" w:rsidR="007E6D94" w:rsidRDefault="007E6D94" w:rsidP="00956F4B">
            <w:pPr>
              <w:spacing w:before="20"/>
              <w:jc w:val="center"/>
            </w:pPr>
          </w:p>
        </w:tc>
      </w:tr>
      <w:tr w:rsidR="007E6D94" w14:paraId="0F5A564D" w14:textId="77777777" w:rsidTr="00956F4B"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5BE90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C6790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DE391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00CDD" w14:textId="77777777" w:rsidR="007E6D94" w:rsidRDefault="007E6D94" w:rsidP="00956F4B">
            <w:pPr>
              <w:spacing w:before="20"/>
              <w:jc w:val="center"/>
            </w:pPr>
          </w:p>
        </w:tc>
      </w:tr>
      <w:tr w:rsidR="007E6D94" w14:paraId="6B1BCAC9" w14:textId="77777777" w:rsidTr="00956F4B"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D7D8D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638D3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EF61A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44299" w14:textId="77777777" w:rsidR="007E6D94" w:rsidRDefault="007E6D94" w:rsidP="00956F4B">
            <w:pPr>
              <w:spacing w:before="20"/>
              <w:jc w:val="center"/>
            </w:pPr>
          </w:p>
        </w:tc>
      </w:tr>
      <w:tr w:rsidR="007E6D94" w14:paraId="28BC5180" w14:textId="77777777" w:rsidTr="00956F4B"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F6DBE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1DB14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E6BED" w14:textId="77777777" w:rsidR="007E6D94" w:rsidRDefault="007E6D94" w:rsidP="00956F4B">
            <w:pPr>
              <w:spacing w:before="20"/>
              <w:jc w:val="center"/>
            </w:pP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F3EE2" w14:textId="77777777" w:rsidR="007E6D94" w:rsidRDefault="007E6D94" w:rsidP="00956F4B">
            <w:pPr>
              <w:spacing w:before="20"/>
              <w:jc w:val="center"/>
            </w:pPr>
          </w:p>
        </w:tc>
      </w:tr>
    </w:tbl>
    <w:p w14:paraId="651D59BF" w14:textId="36BBB12F" w:rsidR="007E6D94" w:rsidRPr="00C92D84" w:rsidRDefault="007E6D94" w:rsidP="00C92D84">
      <w:pPr>
        <w:pStyle w:val="ListParagraph"/>
        <w:numPr>
          <w:ilvl w:val="0"/>
          <w:numId w:val="2"/>
        </w:numPr>
        <w:tabs>
          <w:tab w:val="left" w:pos="9540"/>
        </w:tabs>
        <w:bidi/>
        <w:rPr>
          <w:rFonts w:ascii="IranNastaliq" w:hAnsi="IranNastaliq" w:cs="IranNastaliq"/>
          <w:b/>
          <w:sz w:val="28"/>
          <w:szCs w:val="28"/>
        </w:rPr>
      </w:pPr>
      <w:r w:rsidRPr="00C92D84">
        <w:rPr>
          <w:rFonts w:ascii="IranNastaliq" w:hAnsi="IranNastaliq" w:cs="IranNastaliq" w:hint="cs"/>
          <w:b/>
          <w:sz w:val="28"/>
          <w:szCs w:val="28"/>
          <w:rtl/>
          <w:lang w:bidi="fa-IR"/>
        </w:rPr>
        <w:t xml:space="preserve">اطلاعات لجستیک و توانمندی تامین : </w:t>
      </w:r>
    </w:p>
    <w:tbl>
      <w:tblPr>
        <w:tblStyle w:val="TableGrid"/>
        <w:tblW w:w="10491" w:type="dxa"/>
        <w:tblInd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3"/>
        <w:gridCol w:w="3698"/>
      </w:tblGrid>
      <w:tr w:rsidR="008340D0" w14:paraId="385C1036" w14:textId="77777777" w:rsidTr="00C92D84">
        <w:trPr>
          <w:trHeight w:val="662"/>
        </w:trPr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75CE4D8A" w14:textId="742EF9A1" w:rsidR="008340D0" w:rsidRPr="00C92D84" w:rsidRDefault="008340D0" w:rsidP="00C92D84">
            <w:pPr>
              <w:bidi/>
              <w:spacing w:before="38" w:after="127"/>
              <w:ind w:left="93"/>
              <w:jc w:val="center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C92D84"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>توضیحات</w:t>
            </w:r>
          </w:p>
        </w:tc>
        <w:tc>
          <w:tcPr>
            <w:tcW w:w="3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0681B07B" w14:textId="77777777" w:rsidR="008340D0" w:rsidRPr="008340D0" w:rsidRDefault="008340D0" w:rsidP="00C92D84">
            <w:pPr>
              <w:bidi/>
              <w:spacing w:before="38" w:after="127"/>
              <w:ind w:left="93"/>
              <w:jc w:val="center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ﻣﻮﺿﻮع</w:t>
            </w:r>
          </w:p>
        </w:tc>
      </w:tr>
      <w:tr w:rsidR="008340D0" w14:paraId="6C347920" w14:textId="77777777" w:rsidTr="00C92D84"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6C3EE" w14:textId="77777777" w:rsidR="008340D0" w:rsidRDefault="008340D0" w:rsidP="00956F4B">
            <w:pPr>
              <w:spacing w:before="20"/>
            </w:pPr>
          </w:p>
        </w:tc>
        <w:tc>
          <w:tcPr>
            <w:tcW w:w="3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752E9" w14:textId="77777777" w:rsidR="008340D0" w:rsidRPr="008340D0" w:rsidRDefault="008340D0" w:rsidP="00956F4B">
            <w:pPr>
              <w:bidi/>
              <w:spacing w:before="72" w:after="138"/>
              <w:ind w:left="90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زﻣﺎن ﻣﻌﻤﻮل تأﻣﯿﻦ ﮐﺎﻻ</w:t>
            </w:r>
          </w:p>
        </w:tc>
      </w:tr>
      <w:tr w:rsidR="008340D0" w14:paraId="16C67A1B" w14:textId="77777777" w:rsidTr="00C92D84"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7C194" w14:textId="77777777" w:rsidR="008340D0" w:rsidRDefault="008340D0" w:rsidP="00956F4B">
            <w:pPr>
              <w:spacing w:before="20"/>
            </w:pPr>
          </w:p>
        </w:tc>
        <w:tc>
          <w:tcPr>
            <w:tcW w:w="3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A1579" w14:textId="2090F6D5" w:rsidR="008340D0" w:rsidRPr="008340D0" w:rsidRDefault="008340D0" w:rsidP="00956F4B">
            <w:pPr>
              <w:bidi/>
              <w:spacing w:before="77" w:after="133"/>
              <w:ind w:left="87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ﺣﺪاﻗﻞ ﻣﻘﺪار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 تولید </w:t>
            </w:r>
            <w:r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/تأﻣﯿﻦ ﮐﺎﻻ</w:t>
            </w:r>
          </w:p>
        </w:tc>
      </w:tr>
      <w:tr w:rsidR="008340D0" w14:paraId="47AC9DB4" w14:textId="77777777" w:rsidTr="00C92D84"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72BA8" w14:textId="77777777" w:rsidR="008340D0" w:rsidRDefault="008340D0" w:rsidP="00956F4B">
            <w:pPr>
              <w:spacing w:before="20"/>
            </w:pPr>
          </w:p>
        </w:tc>
        <w:tc>
          <w:tcPr>
            <w:tcW w:w="3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2C1AB" w14:textId="378F3BAB" w:rsidR="008340D0" w:rsidRPr="008340D0" w:rsidRDefault="008340D0" w:rsidP="00956F4B">
            <w:pPr>
              <w:bidi/>
              <w:spacing w:before="76" w:after="138"/>
              <w:ind w:left="90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 xml:space="preserve">ﻇﺮﻓﯿﺖ 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 تولید </w:t>
            </w:r>
            <w:r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>/</w:t>
            </w:r>
            <w:r w:rsidR="00C92D84"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 تامین ماهیانه </w:t>
            </w:r>
          </w:p>
        </w:tc>
      </w:tr>
      <w:tr w:rsidR="008340D0" w14:paraId="301290A8" w14:textId="77777777" w:rsidTr="00C92D84"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AE166" w14:textId="77777777" w:rsidR="008340D0" w:rsidRDefault="008340D0" w:rsidP="00956F4B">
            <w:pPr>
              <w:spacing w:before="20"/>
            </w:pPr>
          </w:p>
        </w:tc>
        <w:tc>
          <w:tcPr>
            <w:tcW w:w="3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5EC2F" w14:textId="323C88A4" w:rsidR="008340D0" w:rsidRPr="008340D0" w:rsidRDefault="008340D0" w:rsidP="00956F4B">
            <w:pPr>
              <w:bidi/>
              <w:spacing w:before="72" w:after="136"/>
              <w:ind w:left="90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 xml:space="preserve">ﻧﺤﻮه ارﺳﺎل و </w:t>
            </w:r>
            <w:r w:rsidR="00C92D84"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 تحویل کالا </w:t>
            </w:r>
          </w:p>
        </w:tc>
      </w:tr>
      <w:tr w:rsidR="008340D0" w14:paraId="216F342C" w14:textId="77777777" w:rsidTr="00C92D84">
        <w:tc>
          <w:tcPr>
            <w:tcW w:w="6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43EBE" w14:textId="77777777" w:rsidR="008340D0" w:rsidRDefault="008340D0" w:rsidP="00956F4B">
            <w:pPr>
              <w:spacing w:before="20"/>
            </w:pPr>
          </w:p>
        </w:tc>
        <w:tc>
          <w:tcPr>
            <w:tcW w:w="3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7E453" w14:textId="45C38586" w:rsidR="008340D0" w:rsidRPr="008340D0" w:rsidRDefault="00EA5DB1" w:rsidP="00956F4B">
            <w:pPr>
              <w:bidi/>
              <w:spacing w:before="76" w:after="133"/>
              <w:ind w:left="89"/>
              <w:rPr>
                <w:rFonts w:ascii="IranNastaliq" w:hAnsi="IranNastaliq" w:cs="IranNastaliq"/>
                <w:b/>
                <w:sz w:val="28"/>
                <w:szCs w:val="28"/>
                <w:lang w:bidi="fa-IR"/>
              </w:rPr>
            </w:pP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شرایط  </w:t>
            </w:r>
            <w:r w:rsidR="008340D0" w:rsidRPr="008340D0">
              <w:rPr>
                <w:rFonts w:ascii="IranNastaliq" w:hAnsi="IranNastaliq" w:cs="IranNastaliq"/>
                <w:b/>
                <w:sz w:val="28"/>
                <w:szCs w:val="28"/>
                <w:rtl/>
                <w:lang w:bidi="fa-IR"/>
              </w:rPr>
              <w:t xml:space="preserve">ﭘﺮداﺧﺖ </w:t>
            </w:r>
            <w:r>
              <w:rPr>
                <w:rFonts w:ascii="IranNastaliq" w:hAnsi="IranNastaliq" w:cs="IranNastaliq" w:hint="cs"/>
                <w:b/>
                <w:sz w:val="28"/>
                <w:szCs w:val="28"/>
                <w:rtl/>
                <w:lang w:bidi="fa-IR"/>
              </w:rPr>
              <w:t xml:space="preserve"> پیشنهادی </w:t>
            </w:r>
          </w:p>
        </w:tc>
      </w:tr>
    </w:tbl>
    <w:p w14:paraId="6ED539B4" w14:textId="269173F3" w:rsidR="00C92D84" w:rsidRPr="00C92D84" w:rsidRDefault="00C92D84" w:rsidP="007E0CCC">
      <w:pPr>
        <w:spacing w:after="61" w:line="240" w:lineRule="auto"/>
        <w:ind w:left="715"/>
        <w:jc w:val="right"/>
        <w:rPr>
          <w:rFonts w:ascii="IranNastaliq" w:hAnsi="IranNastaliq" w:cs="IranNastaliq"/>
          <w:b/>
          <w:sz w:val="28"/>
          <w:szCs w:val="28"/>
          <w:lang w:bidi="fa-IR"/>
        </w:rPr>
      </w:pPr>
      <w:r w:rsidRPr="00C92D84">
        <w:rPr>
          <w:rFonts w:ascii="IranNastaliq" w:hAnsi="IranNastaliq" w:cs="IranNastaliq"/>
          <w:b/>
          <w:sz w:val="28"/>
          <w:szCs w:val="28"/>
          <w:rtl/>
          <w:lang w:bidi="fa-IR"/>
        </w:rPr>
        <w:lastRenderedPageBreak/>
        <w:t>-</w:t>
      </w:r>
      <w:r w:rsidR="007E0CCC">
        <w:rPr>
          <w:rFonts w:ascii="IranNastaliq" w:hAnsi="IranNastaliq" w:cs="IranNastaliq" w:hint="cs"/>
          <w:b/>
          <w:sz w:val="28"/>
          <w:szCs w:val="28"/>
          <w:rtl/>
          <w:lang w:bidi="fa-IR"/>
        </w:rPr>
        <w:t xml:space="preserve"> </w:t>
      </w:r>
      <w:r w:rsidRPr="00C92D84">
        <w:rPr>
          <w:rFonts w:ascii="IranNastaliq" w:hAnsi="IranNastaliq" w:cs="IranNastaliq"/>
          <w:b/>
          <w:sz w:val="28"/>
          <w:szCs w:val="28"/>
          <w:rtl/>
          <w:lang w:bidi="fa-IR"/>
        </w:rPr>
        <w:t xml:space="preserve">5 ﭘﯿﻮﺳﺖ </w:t>
      </w:r>
      <w:r w:rsidRPr="00C92D84">
        <w:rPr>
          <w:rFonts w:ascii="Times New Roman" w:hAnsi="Times New Roman" w:cs="Times New Roman" w:hint="cs"/>
          <w:b/>
          <w:sz w:val="28"/>
          <w:szCs w:val="28"/>
          <w:rtl/>
          <w:lang w:bidi="fa-IR"/>
        </w:rPr>
        <w:t>ﻫ</w:t>
      </w:r>
      <w:r w:rsidRPr="00C92D84">
        <w:rPr>
          <w:rFonts w:ascii="IranNastaliq" w:hAnsi="IranNastaliq" w:cs="IranNastaliq" w:hint="cs"/>
          <w:b/>
          <w:sz w:val="28"/>
          <w:szCs w:val="28"/>
          <w:rtl/>
          <w:lang w:bidi="fa-IR"/>
        </w:rPr>
        <w:t>ﺎ</w:t>
      </w:r>
      <w:r w:rsidRPr="00C92D84">
        <w:rPr>
          <w:rFonts w:ascii="IranNastaliq" w:hAnsi="IranNastaliq" w:cs="IranNastaliq"/>
          <w:b/>
          <w:sz w:val="28"/>
          <w:szCs w:val="28"/>
          <w:rtl/>
          <w:lang w:bidi="fa-IR"/>
        </w:rPr>
        <w:t xml:space="preserve"> :</w:t>
      </w:r>
    </w:p>
    <w:p w14:paraId="05139E6A" w14:textId="25BCB4F3" w:rsidR="00C92D84" w:rsidRPr="001A09DE" w:rsidRDefault="00C92D84" w:rsidP="001A09DE">
      <w:pPr>
        <w:bidi/>
        <w:spacing w:after="0" w:line="240" w:lineRule="auto"/>
        <w:ind w:left="722"/>
        <w:rPr>
          <w:rFonts w:ascii="IranNastaliq" w:hAnsi="IranNastaliq" w:cs="IranNastaliq"/>
          <w:b/>
          <w:sz w:val="24"/>
          <w:szCs w:val="24"/>
          <w:lang w:bidi="fa-IR"/>
        </w:rPr>
      </w:pP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</w:t>
      </w:r>
      <w:r w:rsidRPr="001A09DE">
        <w:rPr>
          <w:rFonts w:ascii="IranNastaliq" w:hAnsi="IranNastaliq" w:cs="IranNastaliq" w:hint="cs"/>
          <w:b/>
          <w:sz w:val="24"/>
          <w:szCs w:val="24"/>
          <w:rtl/>
          <w:lang w:bidi="fa-IR"/>
        </w:rPr>
        <w:t xml:space="preserve">آگهی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 xml:space="preserve"> روزﻧﺎﻣﻪ رﺳﻤﯽ</w:t>
      </w:r>
    </w:p>
    <w:p w14:paraId="5CB0EAE6" w14:textId="6178ED07" w:rsidR="00C92D84" w:rsidRPr="001A09DE" w:rsidRDefault="00C92D84" w:rsidP="001A09DE">
      <w:pPr>
        <w:bidi/>
        <w:spacing w:after="0" w:line="240" w:lineRule="auto"/>
        <w:ind w:left="724"/>
        <w:rPr>
          <w:rFonts w:ascii="IranNastaliq" w:hAnsi="IranNastaliq" w:cs="IranNastaliq"/>
          <w:b/>
          <w:sz w:val="24"/>
          <w:szCs w:val="24"/>
          <w:lang w:bidi="fa-IR"/>
        </w:rPr>
      </w:pP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روزﻧﺎﻣﻪ آﺧﺮﯾﻦ ت</w:t>
      </w:r>
      <w:r w:rsidRPr="001A09DE">
        <w:rPr>
          <w:rFonts w:ascii="IranNastaliq" w:hAnsi="IranNastaliq" w:cs="IranNastaliq" w:hint="cs"/>
          <w:b/>
          <w:sz w:val="24"/>
          <w:szCs w:val="24"/>
          <w:rtl/>
          <w:lang w:bidi="fa-IR"/>
        </w:rPr>
        <w:t xml:space="preserve">غییرات </w:t>
      </w:r>
    </w:p>
    <w:p w14:paraId="0A3061B5" w14:textId="695CA1AD" w:rsidR="00C92D84" w:rsidRPr="001A09DE" w:rsidRDefault="00C92D84" w:rsidP="001A09DE">
      <w:pPr>
        <w:bidi/>
        <w:spacing w:after="0" w:line="240" w:lineRule="auto"/>
        <w:ind w:left="722"/>
        <w:rPr>
          <w:rFonts w:ascii="IranNastaliq" w:hAnsi="IranNastaliq" w:cs="IranNastaliq"/>
          <w:b/>
          <w:sz w:val="24"/>
          <w:szCs w:val="24"/>
          <w:lang w:bidi="fa-IR"/>
        </w:rPr>
      </w:pP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</w:t>
      </w:r>
      <w:r w:rsidRPr="001A09DE">
        <w:rPr>
          <w:rFonts w:ascii="IranNastaliq" w:hAnsi="IranNastaliq" w:cs="IranNastaliq" w:hint="cs"/>
          <w:b/>
          <w:sz w:val="24"/>
          <w:szCs w:val="24"/>
          <w:rtl/>
          <w:lang w:bidi="fa-IR"/>
        </w:rPr>
        <w:t xml:space="preserve">اگهی تاسیس </w:t>
      </w:r>
    </w:p>
    <w:p w14:paraId="7D2122A9" w14:textId="77777777" w:rsidR="00C92D84" w:rsidRPr="001A09DE" w:rsidRDefault="00C92D84" w:rsidP="001A09DE">
      <w:pPr>
        <w:bidi/>
        <w:spacing w:after="0" w:line="240" w:lineRule="auto"/>
        <w:ind w:left="722"/>
        <w:rPr>
          <w:rFonts w:ascii="IranNastaliq" w:hAnsi="IranNastaliq" w:cs="IranNastaliq"/>
          <w:b/>
          <w:sz w:val="24"/>
          <w:szCs w:val="24"/>
          <w:lang w:bidi="fa-IR"/>
        </w:rPr>
      </w:pP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 xml:space="preserve"> اﺳﺎﺳﻨﺎﻣﻪ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ﮔﻮا</w:t>
      </w:r>
      <w:r w:rsidRPr="001A09DE">
        <w:rPr>
          <w:rFonts w:ascii="Times New Roman" w:hAnsi="Times New Roman" w:cs="Times New Roman" w:hint="cs"/>
          <w:b/>
          <w:sz w:val="24"/>
          <w:szCs w:val="24"/>
          <w:rtl/>
          <w:lang w:bidi="fa-IR"/>
        </w:rPr>
        <w:t>ﻫ</w:t>
      </w:r>
      <w:r w:rsidRPr="001A09DE">
        <w:rPr>
          <w:rFonts w:ascii="IranNastaliq" w:hAnsi="IranNastaliq" w:cs="IranNastaliq" w:hint="cs"/>
          <w:b/>
          <w:sz w:val="24"/>
          <w:szCs w:val="24"/>
          <w:rtl/>
          <w:lang w:bidi="fa-IR"/>
        </w:rPr>
        <w:t>ﯽ</w:t>
      </w:r>
    </w:p>
    <w:p w14:paraId="7B3B994A" w14:textId="77777777" w:rsidR="00C92D84" w:rsidRPr="001A09DE" w:rsidRDefault="00C92D84" w:rsidP="001A09DE">
      <w:pPr>
        <w:bidi/>
        <w:spacing w:after="0" w:line="240" w:lineRule="auto"/>
        <w:ind w:left="722"/>
        <w:rPr>
          <w:rFonts w:ascii="IranNastaliq" w:hAnsi="IranNastaliq" w:cs="IranNastaliq"/>
          <w:b/>
          <w:sz w:val="24"/>
          <w:szCs w:val="24"/>
          <w:lang w:bidi="fa-IR"/>
        </w:rPr>
      </w:pP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ﺛﺒﺖ ﺷﺮﮐﺖ</w:t>
      </w:r>
    </w:p>
    <w:p w14:paraId="38749B4D" w14:textId="2A2C73CA" w:rsidR="00C92D84" w:rsidRPr="001A09DE" w:rsidRDefault="00C92D84" w:rsidP="001A09DE">
      <w:pPr>
        <w:bidi/>
        <w:spacing w:after="0" w:line="240" w:lineRule="auto"/>
        <w:ind w:left="722"/>
        <w:rPr>
          <w:rFonts w:ascii="IranNastaliq" w:hAnsi="IranNastaliq" w:cs="IranNastaliq"/>
          <w:b/>
          <w:sz w:val="24"/>
          <w:szCs w:val="24"/>
          <w:lang w:bidi="fa-IR"/>
        </w:rPr>
      </w:pP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ﮔﻮا</w:t>
      </w:r>
      <w:r w:rsidRPr="001A09DE">
        <w:rPr>
          <w:rFonts w:ascii="Times New Roman" w:hAnsi="Times New Roman" w:cs="Times New Roman" w:hint="cs"/>
          <w:b/>
          <w:sz w:val="24"/>
          <w:szCs w:val="24"/>
          <w:rtl/>
          <w:lang w:bidi="fa-IR"/>
        </w:rPr>
        <w:t>ﻫ</w:t>
      </w:r>
      <w:r w:rsidRPr="001A09DE">
        <w:rPr>
          <w:rFonts w:ascii="IranNastaliq" w:hAnsi="IranNastaliq" w:cs="IranNastaliq" w:hint="cs"/>
          <w:b/>
          <w:sz w:val="24"/>
          <w:szCs w:val="24"/>
          <w:rtl/>
          <w:lang w:bidi="fa-IR"/>
        </w:rPr>
        <w:t xml:space="preserve">ینامه  های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اﺳﺘﺎﻧﺪارد</w:t>
      </w:r>
    </w:p>
    <w:p w14:paraId="1B2DD8A6" w14:textId="1CB57D7E" w:rsidR="009C7867" w:rsidRPr="001A09DE" w:rsidRDefault="00C92D84" w:rsidP="001A09DE">
      <w:pPr>
        <w:bidi/>
        <w:spacing w:after="0" w:line="240" w:lineRule="auto"/>
        <w:ind w:left="723"/>
        <w:rPr>
          <w:rFonts w:ascii="IranNastaliq" w:hAnsi="IranNastaliq" w:cs="IranNastaliq"/>
          <w:b/>
          <w:sz w:val="24"/>
          <w:szCs w:val="24"/>
          <w:lang w:bidi="fa-IR"/>
        </w:rPr>
      </w:pP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ﮔﻮا</w:t>
      </w:r>
      <w:r w:rsidRPr="001A09DE">
        <w:rPr>
          <w:rFonts w:ascii="Times New Roman" w:hAnsi="Times New Roman" w:cs="Times New Roman" w:hint="cs"/>
          <w:b/>
          <w:sz w:val="24"/>
          <w:szCs w:val="24"/>
          <w:rtl/>
          <w:lang w:bidi="fa-IR"/>
        </w:rPr>
        <w:t>ﻫ</w:t>
      </w:r>
      <w:r w:rsidRPr="001A09DE">
        <w:rPr>
          <w:rFonts w:ascii="IranNastaliq" w:hAnsi="IranNastaliq" w:cs="IranNastaliq" w:hint="cs"/>
          <w:b/>
          <w:sz w:val="24"/>
          <w:szCs w:val="24"/>
          <w:rtl/>
          <w:lang w:bidi="fa-IR"/>
        </w:rPr>
        <w:t>ﯽ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 xml:space="preserve"> ﺣﺴﻦ اﻧﺠﺎم ﮐﺎر/  </w:t>
      </w:r>
      <w:r w:rsidRPr="001A09DE">
        <w:rPr>
          <w:rFonts w:ascii="IranNastaliq" w:hAnsi="IranNastaliq" w:cs="IranNastaliq" w:hint="cs"/>
          <w:b/>
          <w:sz w:val="24"/>
          <w:szCs w:val="24"/>
          <w:rtl/>
          <w:lang w:bidi="fa-IR"/>
        </w:rPr>
        <w:t xml:space="preserve">تقدیرنامه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 xml:space="preserve"> / رﺿﺎﯾﺖﻧﺎﻣﻪ ﻣﺸﺘﺮﯾﺎن</w:t>
      </w:r>
    </w:p>
    <w:p w14:paraId="28C8885C" w14:textId="45D22099" w:rsidR="009C7867" w:rsidRPr="009C7867" w:rsidRDefault="009C7867" w:rsidP="009C7867">
      <w:pPr>
        <w:shd w:val="clear" w:color="auto" w:fill="00B050"/>
        <w:bidi/>
        <w:spacing w:before="254" w:after="336" w:line="240" w:lineRule="auto"/>
        <w:jc w:val="center"/>
        <w:rPr>
          <w:rFonts w:ascii="IranNastaliq" w:hAnsi="IranNastaliq" w:cs="IranNastaliq"/>
          <w:b/>
          <w:color w:val="FFFFFF" w:themeColor="background1"/>
          <w:sz w:val="28"/>
          <w:szCs w:val="28"/>
          <w:lang w:bidi="fa-IR"/>
        </w:rPr>
      </w:pPr>
      <w:r w:rsidRPr="009C7867">
        <w:rPr>
          <w:rFonts w:ascii="IranNastaliq" w:hAnsi="IranNastaliq" w:cs="IranNastaliq"/>
          <w:b/>
          <w:color w:val="FFFFFF" w:themeColor="background1"/>
          <w:sz w:val="28"/>
          <w:szCs w:val="28"/>
          <w:rtl/>
          <w:lang w:bidi="fa-IR"/>
        </w:rPr>
        <w:t xml:space="preserve">ﻧﮑﺎت </w:t>
      </w:r>
      <w:r w:rsidRPr="009C7867">
        <w:rPr>
          <w:rFonts w:ascii="IranNastaliq" w:hAnsi="IranNastaliq" w:cs="IranNastaliq" w:hint="cs"/>
          <w:b/>
          <w:color w:val="FFFFFF" w:themeColor="background1"/>
          <w:sz w:val="28"/>
          <w:szCs w:val="28"/>
          <w:rtl/>
          <w:lang w:bidi="fa-IR"/>
        </w:rPr>
        <w:t xml:space="preserve"> مهم  </w:t>
      </w:r>
      <w:r w:rsidRPr="009C7867">
        <w:rPr>
          <w:rFonts w:ascii="IranNastaliq" w:hAnsi="IranNastaliq" w:cs="IranNastaliq"/>
          <w:b/>
          <w:color w:val="FFFFFF" w:themeColor="background1"/>
          <w:sz w:val="28"/>
          <w:szCs w:val="28"/>
          <w:rtl/>
          <w:lang w:bidi="fa-IR"/>
        </w:rPr>
        <w:t xml:space="preserve">و دﺳﺘﻮراﻟﻌﻤﻞ </w:t>
      </w:r>
      <w:r w:rsidRPr="009C7867">
        <w:rPr>
          <w:rFonts w:ascii="IranNastaliq" w:hAnsi="IranNastaliq" w:cs="IranNastaliq" w:hint="cs"/>
          <w:b/>
          <w:color w:val="FFFFFF" w:themeColor="background1"/>
          <w:sz w:val="28"/>
          <w:szCs w:val="28"/>
          <w:rtl/>
          <w:lang w:bidi="fa-IR"/>
        </w:rPr>
        <w:t xml:space="preserve"> تکمیل  فرم </w:t>
      </w:r>
      <w:r w:rsidRPr="009C7867">
        <w:rPr>
          <w:rFonts w:ascii="IranNastaliq" w:hAnsi="IranNastaliq" w:cs="IranNastaliq"/>
          <w:b/>
          <w:color w:val="FFFFFF" w:themeColor="background1"/>
          <w:sz w:val="28"/>
          <w:szCs w:val="28"/>
          <w:rtl/>
          <w:lang w:bidi="fa-IR"/>
        </w:rPr>
        <w:t>ﺷﻨﺎﺳﺎﯾﯽ ﻓﺮوﺷﻨﺪﮔﺎن</w:t>
      </w:r>
    </w:p>
    <w:p w14:paraId="31F9756D" w14:textId="0DAD02DE" w:rsidR="001A09DE" w:rsidRPr="001A09DE" w:rsidRDefault="001A09DE" w:rsidP="001A09DE">
      <w:pPr>
        <w:tabs>
          <w:tab w:val="left" w:pos="9540"/>
        </w:tabs>
        <w:bidi/>
        <w:ind w:left="630"/>
        <w:rPr>
          <w:rFonts w:ascii="IranNastaliq" w:hAnsi="IranNastaliq" w:cs="IranNastaliq"/>
          <w:b/>
          <w:sz w:val="24"/>
          <w:szCs w:val="24"/>
          <w:lang w:bidi="fa-IR"/>
        </w:rPr>
      </w:pPr>
      <w:r>
        <w:rPr>
          <w:rtl/>
          <w:lang w:bidi="fa-IR"/>
        </w:rPr>
        <w:t>۱</w:t>
      </w:r>
      <w: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نحوه نگارش اطلاعات، ارائه و چیدمان مدارک پرونده تقاضای تشخیص صلاحیت، بخشی از توان و کارآمدی مدیریت تلقی شده و در تشخیص صلاحیت مؤثر خواهد بود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۲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نگارش اطلاعات در شناسانه باید به‌صورت تایپ با استفاده از فونت معمولی مشکی با سایز ۱۰ باشد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۳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از تغییر نوع، سایز و رنگ فونت و ترتیب مفاد شناسانه جداً خودداری گردد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۴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در صورت نیاز، با استفاده از تنظیمات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 Word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، فضای کافی جهت درج کامل اطلاعات ایجاد گردد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۵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 xml:space="preserve">پاسخ به </w:t>
      </w:r>
      <w:r>
        <w:rPr>
          <w:rFonts w:ascii="IranNastaliq" w:hAnsi="IranNastaliq" w:cs="IranNastaliq" w:hint="cs"/>
          <w:b/>
          <w:sz w:val="24"/>
          <w:szCs w:val="24"/>
          <w:rtl/>
          <w:lang w:bidi="fa-IR"/>
        </w:rPr>
        <w:t xml:space="preserve">کلیه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بندهای شناسانه الزامی است. دلیل عدم ارائه اطلاعات، صراحتاً در جدول مربوطه درج گردد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۶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به شناسنامه و پرونده ناقص ترتیب اثر داده نخواهد شد و از دستور کار تشخیص صلاحیت خارج خواهد شد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۷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اعلام تغییرات آتی مشخصات عمومی، زمینه و دامنه فعالیت به عهده شرکت‌ها می‌باشد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۸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ارائه مدارک هیچگونه حقی برای متقاضیان ایجاد نخواهد نمود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۹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ارسال رزومه مرتبط الزامی است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۱۰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 xml:space="preserve">جهت هرگونه هماهنگی و کسب اطلاعات بیشتر می‌توانید از طریق تلفن </w:t>
      </w:r>
      <w:r w:rsidR="00424535">
        <w:rPr>
          <w:rFonts w:ascii="IranNastaliq" w:hAnsi="IranNastaliq" w:cs="IranNastaliq" w:hint="cs"/>
          <w:bCs/>
          <w:sz w:val="24"/>
          <w:szCs w:val="24"/>
          <w:rtl/>
          <w:lang w:bidi="fa-IR"/>
        </w:rPr>
        <w:t xml:space="preserve"> 02645382570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واحد بازرگانی تماس حاصل فرمایید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br/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۱۱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.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 xml:space="preserve">لطفاً فرم تکمیل‌شده را به نشانی الکترونیکی </w:t>
      </w:r>
      <w:r w:rsidRPr="001A09DE">
        <w:rPr>
          <w:rFonts w:ascii="IranNastaliq" w:hAnsi="IranNastaliq" w:cs="IranNastaliq"/>
          <w:bCs/>
          <w:sz w:val="24"/>
          <w:szCs w:val="24"/>
          <w:lang w:bidi="fa-IR"/>
        </w:rPr>
        <w:t>sup@abyekcement.com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 xml:space="preserve"> </w:t>
      </w:r>
      <w:r w:rsidRPr="001A09DE">
        <w:rPr>
          <w:rFonts w:ascii="IranNastaliq" w:hAnsi="IranNastaliq" w:cs="IranNastaliq"/>
          <w:b/>
          <w:sz w:val="24"/>
          <w:szCs w:val="24"/>
          <w:rtl/>
          <w:lang w:bidi="fa-IR"/>
        </w:rPr>
        <w:t>ارسال فرمایید</w:t>
      </w:r>
      <w:r w:rsidRPr="001A09DE">
        <w:rPr>
          <w:rFonts w:ascii="IranNastaliq" w:hAnsi="IranNastaliq" w:cs="IranNastaliq"/>
          <w:b/>
          <w:sz w:val="24"/>
          <w:szCs w:val="24"/>
          <w:lang w:bidi="fa-IR"/>
        </w:rPr>
        <w:t>.</w:t>
      </w:r>
    </w:p>
    <w:sectPr w:rsidR="001A09DE" w:rsidRPr="001A09DE" w:rsidSect="00C336DB">
      <w:headerReference w:type="default" r:id="rId7"/>
      <w:pgSz w:w="11906" w:h="16838"/>
      <w:pgMar w:top="1393" w:right="720" w:bottom="720" w:left="567" w:header="567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70D59" w14:textId="77777777" w:rsidR="00FE1445" w:rsidRDefault="00FE1445" w:rsidP="00F30B33">
      <w:pPr>
        <w:spacing w:after="0" w:line="240" w:lineRule="auto"/>
      </w:pPr>
      <w:r>
        <w:separator/>
      </w:r>
    </w:p>
  </w:endnote>
  <w:endnote w:type="continuationSeparator" w:id="0">
    <w:p w14:paraId="40A3FCF5" w14:textId="77777777" w:rsidR="00FE1445" w:rsidRDefault="00FE1445" w:rsidP="00F3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85D4E" w14:textId="77777777" w:rsidR="00FE1445" w:rsidRDefault="00FE1445" w:rsidP="00F30B33">
      <w:pPr>
        <w:spacing w:after="0" w:line="240" w:lineRule="auto"/>
      </w:pPr>
      <w:r>
        <w:separator/>
      </w:r>
    </w:p>
  </w:footnote>
  <w:footnote w:type="continuationSeparator" w:id="0">
    <w:p w14:paraId="3C77186F" w14:textId="77777777" w:rsidR="00FE1445" w:rsidRDefault="00FE1445" w:rsidP="00F30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31"/>
    </w:tblGrid>
    <w:tr w:rsidR="00C336DB" w14:paraId="54BE496E" w14:textId="77777777" w:rsidTr="00C336DB">
      <w:trPr>
        <w:trHeight w:val="454"/>
      </w:trPr>
      <w:tc>
        <w:tcPr>
          <w:tcW w:w="10431" w:type="dxa"/>
        </w:tcPr>
        <w:p w14:paraId="6F9225BA" w14:textId="5D2EA5C2" w:rsidR="00C336DB" w:rsidRPr="007616C1" w:rsidRDefault="007616C1" w:rsidP="00C336DB">
          <w:pPr>
            <w:jc w:val="center"/>
            <w:rPr>
              <w:rFonts w:ascii="IranNastaliq" w:hAnsi="IranNastaliq" w:cs="IranNastaliq"/>
              <w:sz w:val="28"/>
              <w:szCs w:val="28"/>
            </w:rPr>
          </w:pPr>
          <w:r w:rsidRPr="007616C1">
            <w:rPr>
              <w:rFonts w:ascii="IranNastaliq" w:hAnsi="IranNastaliq" w:cs="IranNastaliq"/>
              <w:sz w:val="28"/>
              <w:szCs w:val="28"/>
              <w:rtl/>
            </w:rPr>
            <w:t xml:space="preserve">فرم شناسایی تامین کنندگان سیمان آبیک </w:t>
          </w:r>
        </w:p>
      </w:tc>
    </w:tr>
  </w:tbl>
  <w:p w14:paraId="2313DA5A" w14:textId="77777777" w:rsidR="00C336DB" w:rsidRDefault="00184901">
    <w:pPr>
      <w:pStyle w:val="Header"/>
    </w:pPr>
    <w:r>
      <w:rPr>
        <w:rFonts w:cs="B Titr" w:hint="cs"/>
        <w:noProof/>
        <w:sz w:val="28"/>
        <w:szCs w:val="28"/>
        <w:rtl/>
        <w:lang w:bidi="ar-SA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103ED470" wp14:editId="556881D0">
              <wp:simplePos x="0" y="0"/>
              <wp:positionH relativeFrom="column">
                <wp:posOffset>-741045</wp:posOffset>
              </wp:positionH>
              <wp:positionV relativeFrom="paragraph">
                <wp:posOffset>-892175</wp:posOffset>
              </wp:positionV>
              <wp:extent cx="7493635" cy="10743565"/>
              <wp:effectExtent l="0" t="0" r="0" b="19685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3635" cy="10743565"/>
                        <a:chOff x="0" y="0"/>
                        <a:chExt cx="7494183" cy="10743565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0"/>
                          <a:ext cx="6519545" cy="10743565"/>
                          <a:chOff x="0" y="0"/>
                          <a:chExt cx="6519899" cy="10744199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 rot="16200000">
                            <a:off x="-4268364" y="4861677"/>
                            <a:ext cx="9381174" cy="2730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hord 19"/>
                        <wps:cNvSpPr/>
                        <wps:spPr>
                          <a:xfrm rot="210174">
                            <a:off x="301493" y="8916747"/>
                            <a:ext cx="571500" cy="864870"/>
                          </a:xfrm>
                          <a:prstGeom prst="chord">
                            <a:avLst>
                              <a:gd name="adj1" fmla="val 5328152"/>
                              <a:gd name="adj2" fmla="val 1620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404849" y="111683"/>
                            <a:ext cx="6115050" cy="2730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845945" cy="1724025"/>
                            <a:chOff x="0" y="0"/>
                            <a:chExt cx="1846137" cy="1724408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1200150" cy="10414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558992" y="386463"/>
                              <a:ext cx="1287145" cy="1337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ounded Rectangle 17"/>
                        <wps:cNvSpPr/>
                        <wps:spPr>
                          <a:xfrm>
                            <a:off x="439726" y="9005654"/>
                            <a:ext cx="241300" cy="17385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013A91" w14:textId="275E22F3" w:rsidR="00BD4C8E" w:rsidRPr="00C674CE" w:rsidRDefault="00BD4C8E" w:rsidP="000578F4">
                              <w:pPr>
                                <w:bidi/>
                                <w:jc w:val="center"/>
                                <w:rPr>
                                  <w:rFonts w:cs="B Nazanin"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کد فرم</w:t>
                              </w:r>
                              <w:r w:rsidR="00CB6249"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: </w:t>
                              </w:r>
                              <w:r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7616C1">
                                <w:rPr>
                                  <w:rFonts w:cs="B Nazanin"/>
                                  <w:color w:val="000000" w:themeColor="text1"/>
                                  <w:sz w:val="20"/>
                                  <w:szCs w:val="20"/>
                                </w:rPr>
                                <w:t>CEFO111</w:t>
                              </w:r>
                              <w:r w:rsid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  <w:r w:rsidR="00CB6249"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بازنگری : </w:t>
                              </w:r>
                              <w:r w:rsidR="007616C1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1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4" name="Group 24"/>
                      <wpg:cNvGrpSpPr/>
                      <wpg:grpSpPr>
                        <a:xfrm>
                          <a:off x="6864263" y="400832"/>
                          <a:ext cx="629920" cy="892250"/>
                          <a:chOff x="0" y="0"/>
                          <a:chExt cx="629920" cy="8922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m.bozorgi\Documents\FORM\New folder\ABYEK.PN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8565"/>
                            <a:ext cx="6299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C:\Users\m.bozorgi\Pictures\17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03ED470" id="Group 25" o:spid="_x0000_s1026" style="position:absolute;left:0;text-align:left;margin-left:-58.35pt;margin-top:-70.25pt;width:590.05pt;height:845.95pt;z-index:-251638784" coordsize="74941,10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">
              <v:group id="Group 20" o:spid="_x0000_s1027" style="position:absolute;width:65195;height:107435" coordsize="65198,10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oundrect id="Rounded Rectangle 8" o:spid="_x0000_s1028" style="position:absolute;left:-42684;top:48616;width:93811;height:2731;rotation:-9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" fillcolor="#cfcdcd [2894]" stroked="f" strokeweight=".5pt">
                  <v:stroke joinstyle="miter"/>
                </v:roundrect>
                <v:shape id="Chord 19" o:spid="_x0000_s1029" style="position:absolute;left:3014;top:89167;width:5715;height:8649;rotation:229566fd;visibility:visible;mso-wrap-style:square;v-text-anchor:middle" coordsize="57150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" path="m294785,864654c174144,870429,64116,760867,19881,590914,-6045,491305,-6634,380684,18229,280456,60078,111748,166673,-1,285750,-1v3012,288218,6023,576437,9035,864655xe" fillcolor="white [3212]" strokecolor="white [3212]" strokeweight="1pt">
                  <v:stroke joinstyle="miter"/>
                  <v:path arrowok="t" o:connecttype="custom" o:connectlocs="294785,864654;19881,590914;18229,280456;285750,-1;294785,864654" o:connectangles="0,0,0,0,0"/>
                </v:shape>
                <v:roundrect id="Rounded Rectangle 7" o:spid="_x0000_s1030" style="position:absolute;left:4048;top:1116;width:61150;height:273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" fillcolor="#cfcdcd [2894]" stroked="f" strokeweight=".5pt">
                  <v:stroke joinstyle="miter"/>
                </v:roundrect>
                <v:group id="Group 16" o:spid="_x0000_s1031" style="position:absolute;width:18459;height:17240" coordsize="18461,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2" o:spid="_x0000_s1032" style="position:absolute;width:12001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" fillcolor="#cfcdcd [2894]" stroked="f" strokeweight=".25pt"/>
                  <v:oval id="Oval 10" o:spid="_x0000_s1033" style="position:absolute;left:5589;top:3864;width:12872;height:13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" fillcolor="white [3212]" stroked="f" strokeweight=".5pt">
                    <v:stroke joinstyle="miter"/>
                  </v:oval>
                </v:group>
                <v:roundrect id="Rounded Rectangle 17" o:spid="_x0000_s1034" style="position:absolute;left:4397;top:90056;width:2413;height:1738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" fillcolor="white [3212]" strokecolor="black [3213]" strokeweight=".5pt">
                  <v:stroke joinstyle="miter"/>
                  <v:textbox style="layout-flow:vertical;mso-layout-flow-alt:bottom-to-top" inset="0,0,0,0">
                    <w:txbxContent>
                      <w:p w14:paraId="64013A91" w14:textId="275E22F3" w:rsidR="00BD4C8E" w:rsidRPr="00C674CE" w:rsidRDefault="00BD4C8E" w:rsidP="000578F4">
                        <w:pPr>
                          <w:bidi/>
                          <w:jc w:val="center"/>
                          <w:rPr>
                            <w:rFonts w:cs="B Nazanin"/>
                            <w:color w:val="000000" w:themeColor="text1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کد فرم</w:t>
                        </w:r>
                        <w:r w:rsidR="00CB6249"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: </w:t>
                        </w:r>
                        <w:r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7616C1">
                          <w:rPr>
                            <w:rFonts w:cs="B Nazanin"/>
                            <w:color w:val="000000" w:themeColor="text1"/>
                            <w:sz w:val="20"/>
                            <w:szCs w:val="20"/>
                          </w:rPr>
                          <w:t>CEFO111</w:t>
                        </w:r>
                        <w:r w:rsid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="00CB6249"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بازنگری : </w:t>
                        </w:r>
                        <w:r w:rsidR="007616C1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00</w:t>
                        </w:r>
                      </w:p>
                    </w:txbxContent>
                  </v:textbox>
                </v:roundrect>
              </v:group>
              <v:group id="Group 24" o:spid="_x0000_s1035" style="position:absolute;left:68642;top:4008;width:6299;height:8922" coordsize="6299,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6" type="#_x0000_t75" style="position:absolute;top:6185;width:629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">
                  <v:imagedata r:id="rId3" o:title="ABYEK"/>
                </v:shape>
                <v:shape id="Picture 23" o:spid="_x0000_s1037" type="#_x0000_t75" style="position:absolute;width:6280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">
                  <v:imagedata r:id="rId4" o:title="17 (2)"/>
                </v:shape>
              </v:group>
            </v:group>
          </w:pict>
        </mc:Fallback>
      </mc:AlternateContent>
    </w:r>
  </w:p>
  <w:p w14:paraId="4BAC7CEC" w14:textId="77777777" w:rsidR="00C336DB" w:rsidRDefault="00C336DB" w:rsidP="007616C1">
    <w:pPr>
      <w:pStyle w:val="Header"/>
      <w:ind w:firstLine="720"/>
    </w:pPr>
  </w:p>
  <w:p w14:paraId="10ED5EDA" w14:textId="3AB97462" w:rsidR="00C336DB" w:rsidRPr="00C336DB" w:rsidRDefault="00C336DB" w:rsidP="007616C1">
    <w:pPr>
      <w:pStyle w:val="Header"/>
      <w:rPr>
        <w:rFonts w:cs="B Nazanin"/>
        <w:b/>
        <w:bCs/>
        <w:sz w:val="20"/>
        <w:szCs w:val="20"/>
      </w:rPr>
    </w:pPr>
  </w:p>
  <w:p w14:paraId="7D5C7F59" w14:textId="77777777" w:rsidR="00F30B33" w:rsidRPr="00C336DB" w:rsidRDefault="00F30B33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94E98"/>
    <w:multiLevelType w:val="hybridMultilevel"/>
    <w:tmpl w:val="D2E66300"/>
    <w:lvl w:ilvl="0" w:tplc="08E825DC">
      <w:start w:val="1"/>
      <w:numFmt w:val="decimal"/>
      <w:lvlText w:val="%1-"/>
      <w:lvlJc w:val="left"/>
      <w:pPr>
        <w:ind w:left="9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5" w:hanging="360"/>
      </w:pPr>
    </w:lvl>
    <w:lvl w:ilvl="2" w:tplc="0409001B" w:tentative="1">
      <w:start w:val="1"/>
      <w:numFmt w:val="lowerRoman"/>
      <w:lvlText w:val="%3."/>
      <w:lvlJc w:val="right"/>
      <w:pPr>
        <w:ind w:left="11415" w:hanging="180"/>
      </w:pPr>
    </w:lvl>
    <w:lvl w:ilvl="3" w:tplc="0409000F" w:tentative="1">
      <w:start w:val="1"/>
      <w:numFmt w:val="decimal"/>
      <w:lvlText w:val="%4."/>
      <w:lvlJc w:val="left"/>
      <w:pPr>
        <w:ind w:left="12135" w:hanging="360"/>
      </w:pPr>
    </w:lvl>
    <w:lvl w:ilvl="4" w:tplc="04090019" w:tentative="1">
      <w:start w:val="1"/>
      <w:numFmt w:val="lowerLetter"/>
      <w:lvlText w:val="%5."/>
      <w:lvlJc w:val="left"/>
      <w:pPr>
        <w:ind w:left="12855" w:hanging="360"/>
      </w:pPr>
    </w:lvl>
    <w:lvl w:ilvl="5" w:tplc="0409001B" w:tentative="1">
      <w:start w:val="1"/>
      <w:numFmt w:val="lowerRoman"/>
      <w:lvlText w:val="%6."/>
      <w:lvlJc w:val="right"/>
      <w:pPr>
        <w:ind w:left="13575" w:hanging="180"/>
      </w:pPr>
    </w:lvl>
    <w:lvl w:ilvl="6" w:tplc="0409000F" w:tentative="1">
      <w:start w:val="1"/>
      <w:numFmt w:val="decimal"/>
      <w:lvlText w:val="%7."/>
      <w:lvlJc w:val="left"/>
      <w:pPr>
        <w:ind w:left="14295" w:hanging="360"/>
      </w:pPr>
    </w:lvl>
    <w:lvl w:ilvl="7" w:tplc="04090019" w:tentative="1">
      <w:start w:val="1"/>
      <w:numFmt w:val="lowerLetter"/>
      <w:lvlText w:val="%8."/>
      <w:lvlJc w:val="left"/>
      <w:pPr>
        <w:ind w:left="15015" w:hanging="360"/>
      </w:pPr>
    </w:lvl>
    <w:lvl w:ilvl="8" w:tplc="0409001B" w:tentative="1">
      <w:start w:val="1"/>
      <w:numFmt w:val="lowerRoman"/>
      <w:lvlText w:val="%9."/>
      <w:lvlJc w:val="right"/>
      <w:pPr>
        <w:ind w:left="15735" w:hanging="180"/>
      </w:pPr>
    </w:lvl>
  </w:abstractNum>
  <w:abstractNum w:abstractNumId="1" w15:restartNumberingAfterBreak="0">
    <w:nsid w:val="2CFB4AC8"/>
    <w:multiLevelType w:val="hybridMultilevel"/>
    <w:tmpl w:val="5316E6D2"/>
    <w:lvl w:ilvl="0" w:tplc="D424E4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F1EA7"/>
    <w:multiLevelType w:val="hybridMultilevel"/>
    <w:tmpl w:val="9CB8BA6A"/>
    <w:lvl w:ilvl="0" w:tplc="586480F4">
      <w:start w:val="1"/>
      <w:numFmt w:val="decimal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1448502235">
    <w:abstractNumId w:val="0"/>
  </w:num>
  <w:num w:numId="2" w16cid:durableId="1203327697">
    <w:abstractNumId w:val="1"/>
  </w:num>
  <w:num w:numId="3" w16cid:durableId="1504972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6DB"/>
    <w:rsid w:val="00043FE4"/>
    <w:rsid w:val="000578F4"/>
    <w:rsid w:val="000E19AC"/>
    <w:rsid w:val="000E4CA1"/>
    <w:rsid w:val="00111D53"/>
    <w:rsid w:val="00184901"/>
    <w:rsid w:val="001A09DE"/>
    <w:rsid w:val="001E06EA"/>
    <w:rsid w:val="002C0B6F"/>
    <w:rsid w:val="002E43A9"/>
    <w:rsid w:val="00342E41"/>
    <w:rsid w:val="003620E2"/>
    <w:rsid w:val="00417A25"/>
    <w:rsid w:val="00424535"/>
    <w:rsid w:val="004E2D43"/>
    <w:rsid w:val="0055295E"/>
    <w:rsid w:val="006110B1"/>
    <w:rsid w:val="006A64B9"/>
    <w:rsid w:val="0073005C"/>
    <w:rsid w:val="007616C1"/>
    <w:rsid w:val="007E0CCC"/>
    <w:rsid w:val="007E6D94"/>
    <w:rsid w:val="008038A0"/>
    <w:rsid w:val="008313CA"/>
    <w:rsid w:val="008340D0"/>
    <w:rsid w:val="009C7867"/>
    <w:rsid w:val="00A6227F"/>
    <w:rsid w:val="00B74265"/>
    <w:rsid w:val="00BA09EB"/>
    <w:rsid w:val="00BD4C8E"/>
    <w:rsid w:val="00C03F8C"/>
    <w:rsid w:val="00C321A8"/>
    <w:rsid w:val="00C336DB"/>
    <w:rsid w:val="00C63EE0"/>
    <w:rsid w:val="00C674CE"/>
    <w:rsid w:val="00C92D84"/>
    <w:rsid w:val="00CB26F0"/>
    <w:rsid w:val="00CB4C16"/>
    <w:rsid w:val="00CB6249"/>
    <w:rsid w:val="00D05F40"/>
    <w:rsid w:val="00DA3797"/>
    <w:rsid w:val="00EA5DB1"/>
    <w:rsid w:val="00F30B33"/>
    <w:rsid w:val="00FE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7EF8A"/>
  <w15:chartTrackingRefBased/>
  <w15:docId w15:val="{73994081-AB61-44F1-A263-CE297550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6DB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B3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F30B33"/>
  </w:style>
  <w:style w:type="paragraph" w:styleId="Footer">
    <w:name w:val="footer"/>
    <w:basedOn w:val="Normal"/>
    <w:link w:val="FooterChar"/>
    <w:uiPriority w:val="99"/>
    <w:unhideWhenUsed/>
    <w:rsid w:val="00F30B3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F30B33"/>
  </w:style>
  <w:style w:type="table" w:styleId="TableGrid">
    <w:name w:val="Table Grid"/>
    <w:basedOn w:val="TableNormal"/>
    <w:uiPriority w:val="39"/>
    <w:rsid w:val="00C6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6D9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E6D94"/>
    <w:pPr>
      <w:spacing w:before="25" w:after="25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A09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bozorgi\Documents\Custom%20Office%20Templates\A4-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A4-P</Template>
  <TotalTime>40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mojtaba bozorgi</dc:creator>
  <cp:keywords/>
  <dc:description/>
  <cp:lastModifiedBy>m.zandieh@it.acic</cp:lastModifiedBy>
  <cp:revision>18</cp:revision>
  <cp:lastPrinted>2026-06-30T07:31:00Z</cp:lastPrinted>
  <dcterms:created xsi:type="dcterms:W3CDTF">2022-04-17T05:06:00Z</dcterms:created>
  <dcterms:modified xsi:type="dcterms:W3CDTF">2026-06-30T07:32:00Z</dcterms:modified>
</cp:coreProperties>
</file>