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25AE8" w14:textId="59777499" w:rsidR="00333AF0" w:rsidRPr="00333AF0" w:rsidRDefault="00333AF0" w:rsidP="005E7791">
      <w:pPr>
        <w:bidi/>
        <w:spacing w:before="100" w:beforeAutospacing="1" w:after="100" w:afterAutospacing="1" w:line="240" w:lineRule="auto"/>
        <w:rPr>
          <w:rFonts w:ascii="IranNastaliq" w:eastAsia="Times New Roman" w:hAnsi="IranNastaliq" w:cs="IranNastaliq"/>
          <w:sz w:val="24"/>
          <w:szCs w:val="24"/>
        </w:rPr>
      </w:pPr>
    </w:p>
    <w:tbl>
      <w:tblPr>
        <w:tblStyle w:val="TableGrid"/>
        <w:bidiVisual/>
        <w:tblW w:w="10790" w:type="dxa"/>
        <w:tblInd w:w="-330" w:type="dxa"/>
        <w:tblLook w:val="04A0" w:firstRow="1" w:lastRow="0" w:firstColumn="1" w:lastColumn="0" w:noHBand="0" w:noVBand="1"/>
      </w:tblPr>
      <w:tblGrid>
        <w:gridCol w:w="489"/>
        <w:gridCol w:w="10301"/>
      </w:tblGrid>
      <w:tr w:rsidR="005937F6" w14:paraId="1535CEF8" w14:textId="6BB46B89" w:rsidTr="00811D7F">
        <w:trPr>
          <w:trHeight w:val="2580"/>
        </w:trPr>
        <w:tc>
          <w:tcPr>
            <w:tcW w:w="385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E3FEB62" w14:textId="73B3E1F2" w:rsidR="002C62B5" w:rsidRPr="00F61EED" w:rsidRDefault="002C62B5" w:rsidP="00552B3F">
            <w:pPr>
              <w:tabs>
                <w:tab w:val="left" w:pos="3704"/>
              </w:tabs>
              <w:bidi/>
              <w:spacing w:before="100" w:beforeAutospacing="1" w:after="100" w:afterAutospacing="1"/>
              <w:jc w:val="center"/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</w:pP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10405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43569978" w14:textId="77777777" w:rsidR="002C62B5" w:rsidRPr="00333AF0" w:rsidRDefault="002C62B5" w:rsidP="002C62B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</w:rPr>
            </w:pP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نام شرکت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br/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نام شرکت اصلی (مادر)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br/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شناسه ملی شرکت (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  <w:lang w:bidi="fa-IR"/>
              </w:rPr>
              <w:t>۱۱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 xml:space="preserve"> رقمی)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شماره ثبت شرکت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</w:p>
          <w:p w14:paraId="038E4662" w14:textId="5CE34D98" w:rsidR="002C62B5" w:rsidRPr="00F61EED" w:rsidRDefault="002C62B5" w:rsidP="002C62B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</w:pP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فروشنده داخلی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حقوقی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Pr="00333AF0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حقیقی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)</w:t>
            </w:r>
            <w:r w:rsidRPr="00333AF0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 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 xml:space="preserve">چنانچه تأمین‌کننده </w:t>
            </w: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فرد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حقیقی می‌باشد، لازم است این شناسنامه را متناسب با اطلاعات خویش تکمیل نماید</w:t>
            </w:r>
            <w:r>
              <w:rPr>
                <w:rFonts w:ascii="IranNastaliq" w:eastAsia="Times New Roman" w:hAnsi="IranNastaliq" w:cs="IranNastaliq"/>
                <w:sz w:val="24"/>
                <w:szCs w:val="24"/>
              </w:rPr>
              <w:t>(</w:t>
            </w:r>
          </w:p>
        </w:tc>
      </w:tr>
      <w:tr w:rsidR="003D55CB" w14:paraId="2556AC19" w14:textId="77777777" w:rsidTr="00811D7F">
        <w:trPr>
          <w:trHeight w:val="4920"/>
        </w:trPr>
        <w:tc>
          <w:tcPr>
            <w:tcW w:w="385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176B258" w14:textId="56EFF43A" w:rsidR="002C62B5" w:rsidRPr="00F61EED" w:rsidRDefault="002C62B5" w:rsidP="00552B3F">
            <w:pPr>
              <w:tabs>
                <w:tab w:val="left" w:pos="3704"/>
              </w:tabs>
              <w:bidi/>
              <w:spacing w:before="100" w:beforeAutospacing="1" w:after="100" w:afterAutospacing="1"/>
              <w:jc w:val="center"/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</w:pP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  <w:lang w:bidi="fa-IR"/>
              </w:rPr>
              <w:t>2</w:t>
            </w:r>
          </w:p>
        </w:tc>
        <w:tc>
          <w:tcPr>
            <w:tcW w:w="10405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14:paraId="7F147538" w14:textId="77777777" w:rsidR="005C56E5" w:rsidRDefault="002C62B5" w:rsidP="002C62B5">
            <w:pPr>
              <w:tabs>
                <w:tab w:val="left" w:pos="3704"/>
              </w:tabs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  <w:rtl/>
              </w:rPr>
            </w:pP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آدرس دفتر مرکزی</w:t>
            </w:r>
            <w:r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 xml:space="preserve">:              </w:t>
            </w:r>
            <w:r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ab/>
              <w:t xml:space="preserve">                                                                                 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کد پستی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br/>
            </w:r>
            <w:r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آدرس دفتر فرو</w:t>
            </w: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  <w:lang w:bidi="fa-IR"/>
              </w:rPr>
              <w:t>ش:</w:t>
            </w:r>
            <w:r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        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صندوق پستی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br/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آدرس و مشخصات شعبه‌ها (داخل و خارج کشور)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</w:p>
          <w:p w14:paraId="4D76869F" w14:textId="7AE0045E" w:rsidR="005C56E5" w:rsidRDefault="002C62B5" w:rsidP="005C56E5">
            <w:pPr>
              <w:tabs>
                <w:tab w:val="left" w:pos="3704"/>
              </w:tabs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  <w:rtl/>
              </w:rPr>
            </w:pP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br/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تلفن (کد و شماره)</w:t>
            </w:r>
            <w:r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نمابر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</w:p>
          <w:p w14:paraId="36FF4AA9" w14:textId="77777777" w:rsidR="005C56E5" w:rsidRDefault="005C56E5" w:rsidP="005C56E5">
            <w:pPr>
              <w:tabs>
                <w:tab w:val="left" w:pos="3704"/>
              </w:tabs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  <w:rtl/>
              </w:rPr>
            </w:pPr>
          </w:p>
          <w:p w14:paraId="01A4AB92" w14:textId="24ED052F" w:rsidR="002C62B5" w:rsidRPr="00333AF0" w:rsidRDefault="002C62B5" w:rsidP="005C56E5">
            <w:pPr>
              <w:tabs>
                <w:tab w:val="left" w:pos="3704"/>
              </w:tabs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br/>
            </w: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F8633D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 xml:space="preserve">                            </w:t>
            </w:r>
            <w:r w:rsidR="009E0F43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پست الکترونیک</w:t>
            </w:r>
            <w:r w:rsidR="009E0F43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 xml:space="preserve"> (E-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MAIL):</w:t>
            </w:r>
            <w:r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 xml:space="preserve">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br/>
            </w: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9E0F43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  <w:lang w:bidi="fa-IR"/>
              </w:rPr>
              <w:t xml:space="preserve">     </w:t>
            </w:r>
            <w:r w:rsidR="00F8633D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  <w:lang w:bidi="fa-IR"/>
              </w:rPr>
              <w:t xml:space="preserve">       </w:t>
            </w:r>
            <w:r w:rsidR="009E0F43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  <w:lang w:bidi="fa-IR"/>
              </w:rPr>
              <w:t xml:space="preserve">    </w:t>
            </w: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  <w:lang w:bidi="fa-IR"/>
              </w:rPr>
              <w:t xml:space="preserve">                                               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وب‌سایت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 xml:space="preserve"> (WEBSITE):</w:t>
            </w:r>
          </w:p>
        </w:tc>
      </w:tr>
      <w:tr w:rsidR="005937F6" w14:paraId="758DD7C5" w14:textId="456D9648" w:rsidTr="00811D7F">
        <w:tc>
          <w:tcPr>
            <w:tcW w:w="385" w:type="dxa"/>
            <w:tcBorders>
              <w:right w:val="single" w:sz="12" w:space="0" w:color="000000" w:themeColor="text1"/>
            </w:tcBorders>
            <w:vAlign w:val="center"/>
          </w:tcPr>
          <w:p w14:paraId="4C51B4B1" w14:textId="7C299F6E" w:rsidR="005C56E5" w:rsidRDefault="00F8633D" w:rsidP="00552B3F">
            <w:pPr>
              <w:bidi/>
              <w:spacing w:before="100" w:beforeAutospacing="1" w:after="100" w:afterAutospacing="1"/>
              <w:jc w:val="center"/>
              <w:rPr>
                <w:rFonts w:ascii="IranNastaliq" w:hAnsi="IranNastaliq" w:cs="IranNastaliq"/>
                <w:sz w:val="20"/>
                <w:szCs w:val="20"/>
                <w:rtl/>
                <w:lang w:bidi="fa-IR"/>
              </w:rPr>
            </w:pP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>3</w:t>
            </w:r>
          </w:p>
        </w:tc>
        <w:tc>
          <w:tcPr>
            <w:tcW w:w="10405" w:type="dxa"/>
            <w:tcBorders>
              <w:left w:val="single" w:sz="12" w:space="0" w:color="000000" w:themeColor="text1"/>
            </w:tcBorders>
          </w:tcPr>
          <w:p w14:paraId="7B4B300D" w14:textId="77777777" w:rsidR="005C56E5" w:rsidRPr="00333AF0" w:rsidRDefault="005C56E5" w:rsidP="005C56E5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</w:rPr>
            </w:pP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نوع فعالیت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</w:p>
          <w:p w14:paraId="51B7ABA6" w14:textId="6A1145D3" w:rsidR="00DB1921" w:rsidRDefault="005C56E5" w:rsidP="00DB1921">
            <w:pPr>
              <w:bidi/>
              <w:spacing w:before="100" w:beforeAutospacing="1" w:after="100" w:afterAutospacing="1"/>
              <w:ind w:left="360"/>
              <w:rPr>
                <w:rFonts w:ascii="IranNastaliq" w:eastAsia="Times New Roman" w:hAnsi="IranNastaliq" w:cs="IranNastaliq"/>
                <w:sz w:val="24"/>
                <w:szCs w:val="24"/>
                <w:rtl/>
              </w:rPr>
            </w:pP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سازنده</w:t>
            </w:r>
            <w:r w:rsidR="00DB1921"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</w:t>
            </w:r>
            <w:r w:rsidR="00DB1921"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="00DB1921" w:rsidRPr="00333AF0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="00DB1921"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                                                         </w:t>
            </w:r>
            <w:r w:rsidR="00DB1921" w:rsidRPr="00DB1921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نمایندگی تجاری</w:t>
            </w:r>
            <w:r w:rsidR="00DB1921" w:rsidRPr="00DB1921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="00DB1921" w:rsidRPr="00DB1921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="00DB1921"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                                         </w:t>
            </w:r>
            <w:r w:rsidR="00DB1921"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نمایندگی فروش و خدمات</w:t>
            </w:r>
            <w:r w:rsidR="00DB1921"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="00DB1921" w:rsidRPr="00333AF0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="00DB1921"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                            </w:t>
            </w:r>
            <w:r w:rsidR="00DB1921"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تولید‌کننده</w:t>
            </w:r>
            <w:r w:rsidR="00DB1921"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="00DB1921" w:rsidRPr="00333AF0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="00DB1921"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                                              </w:t>
            </w:r>
            <w:r w:rsidR="00DB1921"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انباردار</w:t>
            </w:r>
            <w:r w:rsidR="00DB1921"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="00DB1921" w:rsidRPr="00333AF0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="00DB1921"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                                                        </w:t>
            </w:r>
            <w:r w:rsidR="00DB1921"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فروشنده/واسطه</w:t>
            </w:r>
            <w:r w:rsidR="00DB1921"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</w:t>
            </w:r>
            <w:r w:rsidR="00DB1921"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="00DB1921" w:rsidRPr="00333AF0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</w:p>
          <w:p w14:paraId="0FC2A058" w14:textId="4A197F09" w:rsidR="00DB1921" w:rsidRPr="00333AF0" w:rsidRDefault="00FD2444" w:rsidP="00FD2444">
            <w:pPr>
              <w:bidi/>
              <w:spacing w:before="100" w:beforeAutospacing="1" w:after="100" w:afterAutospacing="1"/>
              <w:ind w:left="360"/>
              <w:rPr>
                <w:rFonts w:ascii="IranNastaliq" w:eastAsia="Times New Roman" w:hAnsi="IranNastaliq" w:cs="IranNastaliq"/>
                <w:sz w:val="24"/>
                <w:szCs w:val="24"/>
              </w:rPr>
            </w:pP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>سایر: ....................................................................................................................</w:t>
            </w:r>
          </w:p>
          <w:p w14:paraId="5B850E90" w14:textId="4E8F49DB" w:rsidR="005C56E5" w:rsidRPr="00333AF0" w:rsidRDefault="005C56E5" w:rsidP="005C56E5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</w:rPr>
            </w:pP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در صورت دارا بودن هرگونه نمایندگی، تأییدیه از شرکت‌های اصلی و هرگونه مجوز فعالیت و پروانه کار از وزارتخانه‌ها، مؤسسات، انجمن‌ها، اتحادیه‌ها و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...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مدارک مربوطه را ضمیمه فرمایید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>.</w:t>
            </w:r>
          </w:p>
          <w:p w14:paraId="182B19C2" w14:textId="77777777" w:rsidR="005C56E5" w:rsidRDefault="005C56E5" w:rsidP="005C56E5">
            <w:pPr>
              <w:tabs>
                <w:tab w:val="left" w:pos="9540"/>
              </w:tabs>
              <w:bidi/>
              <w:rPr>
                <w:rFonts w:ascii="IranNastaliq" w:hAnsi="IranNastaliq" w:cs="IranNastaliq"/>
                <w:sz w:val="20"/>
                <w:szCs w:val="20"/>
                <w:rtl/>
              </w:rPr>
            </w:pPr>
          </w:p>
        </w:tc>
      </w:tr>
      <w:tr w:rsidR="003D55CB" w14:paraId="32DE807F" w14:textId="4DC931E2" w:rsidTr="00811D7F">
        <w:tc>
          <w:tcPr>
            <w:tcW w:w="385" w:type="dxa"/>
            <w:tcBorders>
              <w:right w:val="single" w:sz="12" w:space="0" w:color="000000" w:themeColor="text1"/>
            </w:tcBorders>
            <w:vAlign w:val="center"/>
          </w:tcPr>
          <w:p w14:paraId="5D9B88DD" w14:textId="2B460F72" w:rsidR="00161FA8" w:rsidRPr="00740AEE" w:rsidRDefault="003D55CB" w:rsidP="00552B3F">
            <w:pPr>
              <w:bidi/>
              <w:spacing w:before="100" w:beforeAutospacing="1" w:after="100" w:afterAutospacing="1"/>
              <w:jc w:val="center"/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</w:pP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  <w:lang w:bidi="fa-IR"/>
              </w:rPr>
              <w:lastRenderedPageBreak/>
              <w:t>4</w:t>
            </w:r>
          </w:p>
        </w:tc>
        <w:tc>
          <w:tcPr>
            <w:tcW w:w="10405" w:type="dxa"/>
            <w:tcBorders>
              <w:left w:val="single" w:sz="12" w:space="0" w:color="000000" w:themeColor="text1"/>
            </w:tcBorders>
          </w:tcPr>
          <w:p w14:paraId="2A323F02" w14:textId="77777777" w:rsidR="00D82D7C" w:rsidRPr="00333AF0" w:rsidRDefault="00D82D7C" w:rsidP="00D82D7C">
            <w:pPr>
              <w:bidi/>
              <w:spacing w:before="100" w:beforeAutospacing="1" w:after="100" w:afterAutospacing="1" w:line="276" w:lineRule="auto"/>
              <w:rPr>
                <w:rFonts w:ascii="IranNastaliq" w:eastAsia="Times New Roman" w:hAnsi="IranNastaliq" w:cs="IranNastaliq"/>
                <w:sz w:val="24"/>
                <w:szCs w:val="24"/>
              </w:rPr>
            </w:pP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تاریخ تأسیس شرکت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تاریخ بهره‌برداری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br/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شماره و محل ثبت شرکت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نوع فعالیت: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br/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کد اقتصادی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مدت ت</w:t>
            </w:r>
            <w:r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ش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کیل شرکت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محدود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Pr="00333AF0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   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نامحدود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Pr="00333AF0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</w:p>
          <w:p w14:paraId="64A7EA8B" w14:textId="77777777" w:rsidR="00D82D7C" w:rsidRPr="00333AF0" w:rsidRDefault="00D82D7C" w:rsidP="00D82D7C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</w:rPr>
            </w:pP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آخرین سرمایه ثبت شده شرکت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....................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ریال</w:t>
            </w:r>
          </w:p>
          <w:p w14:paraId="3A8B9C18" w14:textId="18DDC6E4" w:rsidR="00161FA8" w:rsidRPr="00740AEE" w:rsidRDefault="00D82D7C" w:rsidP="00D82D7C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  <w:rtl/>
              </w:rPr>
            </w:pP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رونوشت برابر اصل مدارک شرکت شامل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آگهی‌های روزنامه رسمی (روزنامه‌های صادره از ابتدا تأسیس تاکنون)، اظهارنامه تأسیس، آگهی تأسیس، اساسنامه و پروانه بهره‌برداری ممهور به مهر شرکت ضمیمه گردد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>.</w:t>
            </w:r>
          </w:p>
        </w:tc>
      </w:tr>
      <w:tr w:rsidR="003D55CB" w14:paraId="621856C3" w14:textId="7663C635" w:rsidTr="00811D7F">
        <w:tc>
          <w:tcPr>
            <w:tcW w:w="385" w:type="dxa"/>
            <w:tcBorders>
              <w:right w:val="single" w:sz="12" w:space="0" w:color="000000" w:themeColor="text1"/>
            </w:tcBorders>
            <w:vAlign w:val="center"/>
          </w:tcPr>
          <w:p w14:paraId="1CF4456E" w14:textId="3CF9F0E1" w:rsidR="00161FA8" w:rsidRPr="00A51915" w:rsidRDefault="007737D2" w:rsidP="00A51915">
            <w:pPr>
              <w:bidi/>
              <w:spacing w:before="100" w:beforeAutospacing="1" w:after="100" w:afterAutospacing="1"/>
              <w:jc w:val="center"/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</w:pPr>
            <w:r w:rsidRPr="00A51915">
              <w:rPr>
                <w:rFonts w:ascii="IranNastaliq" w:eastAsia="Times New Roman" w:hAnsi="IranNastaliq" w:cs="IranNastaliq" w:hint="cs"/>
                <w:sz w:val="24"/>
                <w:szCs w:val="24"/>
                <w:rtl/>
                <w:lang w:bidi="fa-IR"/>
              </w:rPr>
              <w:t>5</w:t>
            </w:r>
          </w:p>
        </w:tc>
        <w:tc>
          <w:tcPr>
            <w:tcW w:w="10405" w:type="dxa"/>
            <w:tcBorders>
              <w:left w:val="single" w:sz="12" w:space="0" w:color="000000" w:themeColor="text1"/>
            </w:tcBorders>
          </w:tcPr>
          <w:p w14:paraId="6CB7C381" w14:textId="3021190D" w:rsidR="00161FA8" w:rsidRDefault="00D82D7C" w:rsidP="005C56E5">
            <w:pPr>
              <w:tabs>
                <w:tab w:val="left" w:pos="9540"/>
              </w:tabs>
              <w:bidi/>
              <w:rPr>
                <w:rFonts w:ascii="IranNastaliq" w:hAnsi="IranNastaliq" w:cs="IranNastaliq"/>
                <w:sz w:val="20"/>
                <w:szCs w:val="20"/>
                <w:rtl/>
              </w:rPr>
            </w:pP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نوع شرکت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br/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سهامی خاص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Pr="00333AF0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                               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سهامی عام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Pr="00333AF0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                                      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با مسئولیت محدود</w:t>
            </w:r>
            <w:r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                               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Pr="00333AF0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تعاونی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Pr="00333AF0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 xml:space="preserve">غیره </w:t>
            </w:r>
            <w:r w:rsidRPr="00333AF0">
              <w:rPr>
                <w:rFonts w:ascii="Segoe UI Symbol" w:eastAsia="Times New Roman" w:hAnsi="Segoe UI Symbol" w:cs="Segoe UI Symbol" w:hint="cs"/>
                <w:sz w:val="24"/>
                <w:szCs w:val="24"/>
                <w:rtl/>
              </w:rPr>
              <w:t>☐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 xml:space="preserve"> </w:t>
            </w: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                                           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(</w:t>
            </w:r>
            <w:r w:rsidRPr="00333AF0"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>توضیح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 xml:space="preserve"> </w:t>
            </w:r>
            <w:r w:rsidRPr="00333AF0"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>دهید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)</w:t>
            </w:r>
          </w:p>
        </w:tc>
      </w:tr>
      <w:tr w:rsidR="003D55CB" w14:paraId="63F9183A" w14:textId="35C44329" w:rsidTr="00811D7F">
        <w:trPr>
          <w:trHeight w:val="1567"/>
        </w:trPr>
        <w:tc>
          <w:tcPr>
            <w:tcW w:w="385" w:type="dxa"/>
            <w:tcBorders>
              <w:right w:val="single" w:sz="12" w:space="0" w:color="000000" w:themeColor="text1"/>
            </w:tcBorders>
            <w:vAlign w:val="center"/>
          </w:tcPr>
          <w:p w14:paraId="5AC573D2" w14:textId="5B9AAE8B" w:rsidR="00161FA8" w:rsidRPr="00A51915" w:rsidRDefault="007737D2" w:rsidP="00552B3F">
            <w:pPr>
              <w:bidi/>
              <w:spacing w:before="100" w:beforeAutospacing="1" w:after="100" w:afterAutospacing="1"/>
              <w:jc w:val="center"/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</w:pPr>
            <w:r w:rsidRPr="00A51915">
              <w:rPr>
                <w:rFonts w:ascii="IranNastaliq" w:eastAsia="Times New Roman" w:hAnsi="IranNastaliq" w:cs="IranNastaliq" w:hint="cs"/>
                <w:sz w:val="24"/>
                <w:szCs w:val="24"/>
                <w:rtl/>
                <w:lang w:bidi="fa-IR"/>
              </w:rPr>
              <w:t>6</w:t>
            </w:r>
          </w:p>
        </w:tc>
        <w:tc>
          <w:tcPr>
            <w:tcW w:w="10405" w:type="dxa"/>
            <w:tcBorders>
              <w:left w:val="single" w:sz="12" w:space="0" w:color="000000" w:themeColor="text1"/>
            </w:tcBorders>
          </w:tcPr>
          <w:p w14:paraId="02004E87" w14:textId="77777777" w:rsidR="00D82D7C" w:rsidRPr="00333AF0" w:rsidRDefault="00D82D7C" w:rsidP="00D82D7C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</w:rPr>
            </w:pP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نوع مالکیت (با ذکر نام)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br/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خصوصی</w:t>
            </w:r>
            <w:r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                                                                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Pr="00333AF0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دولتی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Pr="00333AF0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                                                                               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عمومی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>
              <w:rPr>
                <w:rFonts w:ascii="Segoe UI Symbol" w:eastAsia="Times New Roman" w:hAnsi="Segoe UI Symbol" w:cs="Segoe UI Symbol"/>
                <w:sz w:val="24"/>
                <w:szCs w:val="24"/>
              </w:rPr>
              <w:t xml:space="preserve">                     </w:t>
            </w:r>
            <w:r w:rsidRPr="00333AF0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تحت پوشش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>
              <w:rPr>
                <w:rFonts w:ascii="Segoe UI Symbol" w:eastAsia="Times New Roman" w:hAnsi="Segoe UI Symbol" w:cs="Segoe UI Symbol"/>
                <w:sz w:val="24"/>
                <w:szCs w:val="24"/>
              </w:rPr>
              <w:t xml:space="preserve">                  </w:t>
            </w:r>
            <w:r w:rsidRPr="00333AF0">
              <w:rPr>
                <w:rFonts w:ascii="Segoe UI Symbol" w:eastAsia="Times New Roman" w:hAnsi="Segoe UI Symbol" w:cs="Segoe UI Symbol"/>
                <w:sz w:val="24"/>
                <w:szCs w:val="24"/>
              </w:rPr>
              <w:t>☐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 xml:space="preserve">غیره </w:t>
            </w:r>
            <w:r w:rsidRPr="00333AF0">
              <w:rPr>
                <w:rFonts w:ascii="Segoe UI Symbol" w:eastAsia="Times New Roman" w:hAnsi="Segoe UI Symbol" w:cs="Segoe UI Symbol" w:hint="cs"/>
                <w:sz w:val="24"/>
                <w:szCs w:val="24"/>
                <w:rtl/>
              </w:rPr>
              <w:t>☐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 xml:space="preserve"> </w:t>
            </w: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 xml:space="preserve">                                                         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(</w:t>
            </w:r>
            <w:r w:rsidRPr="00333AF0"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>توضیح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 xml:space="preserve"> </w:t>
            </w:r>
            <w:r w:rsidRPr="00333AF0">
              <w:rPr>
                <w:rFonts w:ascii="IranNastaliq" w:eastAsia="Times New Roman" w:hAnsi="IranNastaliq" w:cs="IranNastaliq" w:hint="cs"/>
                <w:sz w:val="24"/>
                <w:szCs w:val="24"/>
                <w:rtl/>
              </w:rPr>
              <w:t>دهید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)</w:t>
            </w:r>
          </w:p>
          <w:p w14:paraId="45514E3E" w14:textId="77777777" w:rsidR="00161FA8" w:rsidRDefault="00161FA8" w:rsidP="005C56E5">
            <w:pPr>
              <w:tabs>
                <w:tab w:val="left" w:pos="9540"/>
              </w:tabs>
              <w:bidi/>
              <w:rPr>
                <w:rFonts w:ascii="IranNastaliq" w:hAnsi="IranNastaliq" w:cs="IranNastaliq"/>
                <w:sz w:val="20"/>
                <w:szCs w:val="20"/>
                <w:rtl/>
              </w:rPr>
            </w:pPr>
          </w:p>
        </w:tc>
      </w:tr>
      <w:tr w:rsidR="003D55CB" w14:paraId="7548AE18" w14:textId="7E74417B" w:rsidTr="00811D7F">
        <w:tc>
          <w:tcPr>
            <w:tcW w:w="385" w:type="dxa"/>
            <w:tcBorders>
              <w:right w:val="single" w:sz="12" w:space="0" w:color="000000" w:themeColor="text1"/>
            </w:tcBorders>
            <w:vAlign w:val="center"/>
          </w:tcPr>
          <w:p w14:paraId="66235A36" w14:textId="5826FD49" w:rsidR="00161FA8" w:rsidRPr="00A51915" w:rsidRDefault="007737D2" w:rsidP="00552B3F">
            <w:pPr>
              <w:bidi/>
              <w:spacing w:before="100" w:beforeAutospacing="1" w:after="100" w:afterAutospacing="1"/>
              <w:jc w:val="center"/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</w:pPr>
            <w:r w:rsidRPr="00A51915">
              <w:rPr>
                <w:rFonts w:ascii="IranNastaliq" w:eastAsia="Times New Roman" w:hAnsi="IranNastaliq" w:cs="IranNastaliq" w:hint="cs"/>
                <w:sz w:val="24"/>
                <w:szCs w:val="24"/>
                <w:rtl/>
                <w:lang w:bidi="fa-IR"/>
              </w:rPr>
              <w:t>7</w:t>
            </w:r>
          </w:p>
        </w:tc>
        <w:tc>
          <w:tcPr>
            <w:tcW w:w="10405" w:type="dxa"/>
            <w:tcBorders>
              <w:left w:val="single" w:sz="12" w:space="0" w:color="000000" w:themeColor="text1"/>
            </w:tcBorders>
          </w:tcPr>
          <w:tbl>
            <w:tblPr>
              <w:tblpPr w:leftFromText="180" w:rightFromText="180" w:horzAnchor="margin" w:tblpY="330"/>
              <w:tblOverlap w:val="never"/>
              <w:tblW w:w="8413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35"/>
              <w:gridCol w:w="3690"/>
              <w:gridCol w:w="688"/>
            </w:tblGrid>
            <w:tr w:rsidR="00D82D7C" w:rsidRPr="00333AF0" w14:paraId="6B58812B" w14:textId="77777777" w:rsidTr="00823584">
              <w:trPr>
                <w:trHeight w:val="402"/>
                <w:tblHeader/>
                <w:tblCellSpacing w:w="15" w:type="dxa"/>
              </w:trPr>
              <w:tc>
                <w:tcPr>
                  <w:tcW w:w="399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right w:val="single" w:sz="4" w:space="0" w:color="auto"/>
                  </w:tcBorders>
                  <w:shd w:val="clear" w:color="auto" w:fill="00B050"/>
                  <w:vAlign w:val="center"/>
                  <w:hideMark/>
                </w:tcPr>
                <w:p w14:paraId="3254C2C2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IranNastaliq" w:eastAsia="Times New Roman" w:hAnsi="IranNastaliq" w:cs="IranNastaliq" w:hint="cs"/>
                      <w:b/>
                      <w:bCs/>
                      <w:sz w:val="24"/>
                      <w:szCs w:val="24"/>
                      <w:rtl/>
                    </w:rPr>
                    <w:t>میزان قابل تامین در سال</w:t>
                  </w:r>
                </w:p>
              </w:tc>
              <w:tc>
                <w:tcPr>
                  <w:tcW w:w="3660" w:type="dxa"/>
                  <w:tcBorders>
                    <w:top w:val="single" w:sz="12" w:space="0" w:color="000000" w:themeColor="text1"/>
                    <w:left w:val="single" w:sz="4" w:space="0" w:color="auto"/>
                  </w:tcBorders>
                  <w:shd w:val="clear" w:color="auto" w:fill="00B050"/>
                  <w:vAlign w:val="center"/>
                </w:tcPr>
                <w:p w14:paraId="78C049D7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IranNastaliq" w:eastAsia="Times New Roman" w:hAnsi="IranNastaliq" w:cs="IranNastaliq" w:hint="cs"/>
                      <w:b/>
                      <w:bCs/>
                      <w:sz w:val="24"/>
                      <w:szCs w:val="24"/>
                      <w:rtl/>
                    </w:rPr>
                    <w:t>محصول قابل تامین</w:t>
                  </w:r>
                </w:p>
              </w:tc>
              <w:tc>
                <w:tcPr>
                  <w:tcW w:w="64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right w:val="single" w:sz="12" w:space="0" w:color="000000" w:themeColor="text1"/>
                  </w:tcBorders>
                  <w:shd w:val="clear" w:color="auto" w:fill="00B050"/>
                  <w:vAlign w:val="center"/>
                  <w:hideMark/>
                </w:tcPr>
                <w:p w14:paraId="03DDB43F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IranNastaliq" w:eastAsia="Times New Roman" w:hAnsi="IranNastaliq" w:cs="IranNastaliq" w:hint="cs"/>
                      <w:b/>
                      <w:bCs/>
                      <w:sz w:val="24"/>
                      <w:szCs w:val="24"/>
                      <w:rtl/>
                    </w:rPr>
                    <w:t>ردیف</w:t>
                  </w:r>
                </w:p>
              </w:tc>
            </w:tr>
            <w:tr w:rsidR="00D82D7C" w:rsidRPr="00333AF0" w14:paraId="34D51DFB" w14:textId="77777777" w:rsidTr="005B416E">
              <w:trPr>
                <w:trHeight w:val="503"/>
                <w:tblCellSpacing w:w="15" w:type="dxa"/>
              </w:trPr>
              <w:tc>
                <w:tcPr>
                  <w:tcW w:w="399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right w:val="single" w:sz="4" w:space="0" w:color="auto"/>
                  </w:tcBorders>
                  <w:vAlign w:val="center"/>
                  <w:hideMark/>
                </w:tcPr>
                <w:p w14:paraId="3D6035DF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3660" w:type="dxa"/>
                  <w:tcBorders>
                    <w:top w:val="single" w:sz="12" w:space="0" w:color="000000" w:themeColor="text1"/>
                    <w:left w:val="single" w:sz="4" w:space="0" w:color="auto"/>
                  </w:tcBorders>
                  <w:vAlign w:val="center"/>
                </w:tcPr>
                <w:p w14:paraId="2EFF918A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right w:val="single" w:sz="12" w:space="0" w:color="000000" w:themeColor="text1"/>
                  </w:tcBorders>
                  <w:vAlign w:val="center"/>
                  <w:hideMark/>
                </w:tcPr>
                <w:p w14:paraId="1D7F39B2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sz w:val="20"/>
                      <w:szCs w:val="20"/>
                    </w:rPr>
                  </w:pPr>
                </w:p>
              </w:tc>
            </w:tr>
            <w:tr w:rsidR="00D82D7C" w:rsidRPr="00333AF0" w14:paraId="22723294" w14:textId="77777777" w:rsidTr="005B416E">
              <w:trPr>
                <w:trHeight w:val="399"/>
                <w:tblCellSpacing w:w="15" w:type="dxa"/>
              </w:trPr>
              <w:tc>
                <w:tcPr>
                  <w:tcW w:w="399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right w:val="single" w:sz="4" w:space="0" w:color="auto"/>
                  </w:tcBorders>
                  <w:vAlign w:val="center"/>
                  <w:hideMark/>
                </w:tcPr>
                <w:p w14:paraId="6EEC087D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tcBorders>
                    <w:top w:val="single" w:sz="12" w:space="0" w:color="000000" w:themeColor="text1"/>
                    <w:left w:val="single" w:sz="4" w:space="0" w:color="auto"/>
                  </w:tcBorders>
                  <w:vAlign w:val="center"/>
                </w:tcPr>
                <w:p w14:paraId="700E893C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sz w:val="20"/>
                      <w:szCs w:val="20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right w:val="single" w:sz="12" w:space="0" w:color="000000" w:themeColor="text1"/>
                  </w:tcBorders>
                  <w:vAlign w:val="center"/>
                  <w:hideMark/>
                </w:tcPr>
                <w:p w14:paraId="78B3BD4D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sz w:val="20"/>
                      <w:szCs w:val="20"/>
                    </w:rPr>
                  </w:pPr>
                </w:p>
              </w:tc>
            </w:tr>
            <w:tr w:rsidR="00D82D7C" w:rsidRPr="00333AF0" w14:paraId="348CC6B0" w14:textId="77777777" w:rsidTr="005B416E">
              <w:trPr>
                <w:trHeight w:val="412"/>
                <w:tblCellSpacing w:w="15" w:type="dxa"/>
              </w:trPr>
              <w:tc>
                <w:tcPr>
                  <w:tcW w:w="399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right w:val="single" w:sz="4" w:space="0" w:color="auto"/>
                  </w:tcBorders>
                  <w:vAlign w:val="center"/>
                  <w:hideMark/>
                </w:tcPr>
                <w:p w14:paraId="120B1822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tcBorders>
                    <w:top w:val="single" w:sz="12" w:space="0" w:color="000000" w:themeColor="text1"/>
                    <w:left w:val="single" w:sz="4" w:space="0" w:color="auto"/>
                  </w:tcBorders>
                  <w:vAlign w:val="center"/>
                </w:tcPr>
                <w:p w14:paraId="4EA984F3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sz w:val="20"/>
                      <w:szCs w:val="20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right w:val="single" w:sz="12" w:space="0" w:color="000000" w:themeColor="text1"/>
                  </w:tcBorders>
                  <w:vAlign w:val="center"/>
                  <w:hideMark/>
                </w:tcPr>
                <w:p w14:paraId="585E4BBF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sz w:val="20"/>
                      <w:szCs w:val="20"/>
                    </w:rPr>
                  </w:pPr>
                </w:p>
              </w:tc>
            </w:tr>
            <w:tr w:rsidR="00D82D7C" w:rsidRPr="00333AF0" w14:paraId="38D86A44" w14:textId="77777777" w:rsidTr="005B416E">
              <w:trPr>
                <w:trHeight w:val="412"/>
                <w:tblCellSpacing w:w="15" w:type="dxa"/>
              </w:trPr>
              <w:tc>
                <w:tcPr>
                  <w:tcW w:w="399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right w:val="single" w:sz="4" w:space="0" w:color="auto"/>
                  </w:tcBorders>
                  <w:vAlign w:val="center"/>
                  <w:hideMark/>
                </w:tcPr>
                <w:p w14:paraId="17AF21C9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tcBorders>
                    <w:top w:val="single" w:sz="12" w:space="0" w:color="000000" w:themeColor="text1"/>
                    <w:left w:val="single" w:sz="4" w:space="0" w:color="auto"/>
                  </w:tcBorders>
                  <w:vAlign w:val="center"/>
                </w:tcPr>
                <w:p w14:paraId="34AFD950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sz w:val="20"/>
                      <w:szCs w:val="20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right w:val="single" w:sz="12" w:space="0" w:color="000000" w:themeColor="text1"/>
                  </w:tcBorders>
                  <w:vAlign w:val="center"/>
                  <w:hideMark/>
                </w:tcPr>
                <w:p w14:paraId="59309BDE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sz w:val="20"/>
                      <w:szCs w:val="20"/>
                    </w:rPr>
                  </w:pPr>
                </w:p>
              </w:tc>
            </w:tr>
            <w:tr w:rsidR="00D82D7C" w:rsidRPr="00333AF0" w14:paraId="262ECFE2" w14:textId="77777777" w:rsidTr="005B416E">
              <w:trPr>
                <w:trHeight w:val="412"/>
                <w:tblCellSpacing w:w="15" w:type="dxa"/>
              </w:trPr>
              <w:tc>
                <w:tcPr>
                  <w:tcW w:w="3990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1718BA4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tcBorders>
                    <w:top w:val="single" w:sz="12" w:space="0" w:color="000000" w:themeColor="text1"/>
                    <w:left w:val="single" w:sz="4" w:space="0" w:color="auto"/>
                    <w:bottom w:val="single" w:sz="12" w:space="0" w:color="auto"/>
                  </w:tcBorders>
                  <w:vAlign w:val="center"/>
                </w:tcPr>
                <w:p w14:paraId="5C0703B8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sz w:val="20"/>
                      <w:szCs w:val="20"/>
                    </w:rPr>
                  </w:pPr>
                </w:p>
              </w:tc>
              <w:tc>
                <w:tcPr>
                  <w:tcW w:w="643" w:type="dxa"/>
                  <w:tcBorders>
                    <w:top w:val="single" w:sz="12" w:space="0" w:color="000000" w:themeColor="text1"/>
                    <w:left w:val="single" w:sz="12" w:space="0" w:color="000000" w:themeColor="text1"/>
                    <w:bottom w:val="single" w:sz="12" w:space="0" w:color="auto"/>
                    <w:right w:val="single" w:sz="12" w:space="0" w:color="000000" w:themeColor="text1"/>
                  </w:tcBorders>
                  <w:vAlign w:val="center"/>
                  <w:hideMark/>
                </w:tcPr>
                <w:p w14:paraId="14268E53" w14:textId="77777777" w:rsidR="00D82D7C" w:rsidRPr="00333AF0" w:rsidRDefault="00D82D7C" w:rsidP="00D82D7C">
                  <w:pPr>
                    <w:bidi/>
                    <w:spacing w:after="0" w:line="240" w:lineRule="auto"/>
                    <w:jc w:val="center"/>
                    <w:rPr>
                      <w:rFonts w:ascii="IranNastaliq" w:eastAsia="Times New Roman" w:hAnsi="IranNastaliq" w:cs="IranNastaliq"/>
                      <w:sz w:val="20"/>
                      <w:szCs w:val="20"/>
                    </w:rPr>
                  </w:pPr>
                </w:p>
              </w:tc>
            </w:tr>
          </w:tbl>
          <w:p w14:paraId="4D00F808" w14:textId="54179D3F" w:rsidR="00161FA8" w:rsidRDefault="004057C1" w:rsidP="005C56E5">
            <w:pPr>
              <w:tabs>
                <w:tab w:val="left" w:pos="9540"/>
              </w:tabs>
              <w:bidi/>
              <w:rPr>
                <w:rFonts w:ascii="IranNastaliq" w:hAnsi="IranNastaliq" w:cs="IranNastaliq"/>
                <w:sz w:val="20"/>
                <w:szCs w:val="20"/>
                <w:rtl/>
              </w:rPr>
            </w:pPr>
            <w:r w:rsidRPr="004057C1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محصول قابل تامین</w:t>
            </w:r>
          </w:p>
        </w:tc>
      </w:tr>
      <w:tr w:rsidR="00FE3883" w14:paraId="74E40135" w14:textId="3EBF16B0" w:rsidTr="00823584">
        <w:trPr>
          <w:trHeight w:val="946"/>
        </w:trPr>
        <w:tc>
          <w:tcPr>
            <w:tcW w:w="385" w:type="dxa"/>
            <w:tcBorders>
              <w:right w:val="single" w:sz="12" w:space="0" w:color="000000" w:themeColor="text1"/>
            </w:tcBorders>
            <w:vAlign w:val="center"/>
          </w:tcPr>
          <w:p w14:paraId="004BBED1" w14:textId="6ACFBDD9" w:rsidR="00161FA8" w:rsidRPr="00A51915" w:rsidRDefault="007737D2" w:rsidP="00552B3F">
            <w:pPr>
              <w:bidi/>
              <w:spacing w:before="100" w:beforeAutospacing="1" w:after="100" w:afterAutospacing="1"/>
              <w:jc w:val="center"/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</w:pPr>
            <w:r w:rsidRPr="00A51915">
              <w:rPr>
                <w:rFonts w:ascii="IranNastaliq" w:eastAsia="Times New Roman" w:hAnsi="IranNastaliq" w:cs="IranNastaliq" w:hint="cs"/>
                <w:sz w:val="24"/>
                <w:szCs w:val="24"/>
                <w:rtl/>
                <w:lang w:bidi="fa-IR"/>
              </w:rPr>
              <w:t>8</w:t>
            </w:r>
          </w:p>
        </w:tc>
        <w:tc>
          <w:tcPr>
            <w:tcW w:w="10405" w:type="dxa"/>
            <w:tcBorders>
              <w:left w:val="single" w:sz="12" w:space="0" w:color="000000" w:themeColor="text1"/>
            </w:tcBorders>
          </w:tcPr>
          <w:p w14:paraId="43D63E4C" w14:textId="39F13FE3" w:rsidR="00161FA8" w:rsidRPr="00552B3F" w:rsidRDefault="005937F6" w:rsidP="00823584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 w:rsidRPr="00552B3F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آیا خدمات قابل ارائه دارای ضمانت‌نامه کیفیت (گارانتی) و خدمات پس از فروش هستند؟</w:t>
            </w:r>
          </w:p>
        </w:tc>
      </w:tr>
      <w:tr w:rsidR="00FE3883" w14:paraId="68BD5900" w14:textId="06A67940" w:rsidTr="00811D7F">
        <w:tc>
          <w:tcPr>
            <w:tcW w:w="385" w:type="dxa"/>
            <w:tcBorders>
              <w:right w:val="single" w:sz="12" w:space="0" w:color="000000" w:themeColor="text1"/>
            </w:tcBorders>
            <w:vAlign w:val="center"/>
          </w:tcPr>
          <w:p w14:paraId="6A0F51AD" w14:textId="3EB30FFD" w:rsidR="00161FA8" w:rsidRPr="00A51915" w:rsidRDefault="007737D2" w:rsidP="00552B3F">
            <w:pPr>
              <w:bidi/>
              <w:spacing w:before="100" w:beforeAutospacing="1" w:after="100" w:afterAutospacing="1"/>
              <w:jc w:val="center"/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</w:pPr>
            <w:r w:rsidRPr="00A51915">
              <w:rPr>
                <w:rFonts w:ascii="IranNastaliq" w:eastAsia="Times New Roman" w:hAnsi="IranNastaliq" w:cs="IranNastaliq" w:hint="cs"/>
                <w:sz w:val="24"/>
                <w:szCs w:val="24"/>
                <w:rtl/>
                <w:lang w:bidi="fa-IR"/>
              </w:rPr>
              <w:t>9</w:t>
            </w:r>
          </w:p>
        </w:tc>
        <w:tc>
          <w:tcPr>
            <w:tcW w:w="10405" w:type="dxa"/>
            <w:tcBorders>
              <w:left w:val="single" w:sz="12" w:space="0" w:color="000000" w:themeColor="text1"/>
            </w:tcBorders>
          </w:tcPr>
          <w:p w14:paraId="0BFAB3C3" w14:textId="77777777" w:rsidR="00161FA8" w:rsidRDefault="005937F6" w:rsidP="00FE3883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 w:rsidRPr="00552B3F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در صورت سازنده بودن، مشخصات کارخانه و خط تولید را اعلام فرمایید</w:t>
            </w:r>
            <w:r w:rsidRPr="00552B3F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.</w:t>
            </w:r>
          </w:p>
          <w:p w14:paraId="3B8637EF" w14:textId="3150094B" w:rsidR="00823584" w:rsidRPr="00552B3F" w:rsidRDefault="00823584" w:rsidP="00823584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</w:p>
        </w:tc>
      </w:tr>
      <w:tr w:rsidR="00161FA8" w14:paraId="0FCB8D14" w14:textId="30525DEE" w:rsidTr="00811D7F">
        <w:tc>
          <w:tcPr>
            <w:tcW w:w="385" w:type="dxa"/>
            <w:tcBorders>
              <w:right w:val="single" w:sz="12" w:space="0" w:color="000000" w:themeColor="text1"/>
            </w:tcBorders>
            <w:vAlign w:val="center"/>
          </w:tcPr>
          <w:p w14:paraId="4E78EA91" w14:textId="22F13887" w:rsidR="00161FA8" w:rsidRPr="00A51915" w:rsidRDefault="007737D2" w:rsidP="00552B3F">
            <w:pPr>
              <w:bidi/>
              <w:spacing w:before="100" w:beforeAutospacing="1" w:after="100" w:afterAutospacing="1"/>
              <w:jc w:val="center"/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</w:pPr>
            <w:r w:rsidRPr="00A51915">
              <w:rPr>
                <w:rFonts w:ascii="IranNastaliq" w:eastAsia="Times New Roman" w:hAnsi="IranNastaliq" w:cs="IranNastaliq" w:hint="cs"/>
                <w:sz w:val="24"/>
                <w:szCs w:val="24"/>
                <w:rtl/>
                <w:lang w:bidi="fa-IR"/>
              </w:rPr>
              <w:lastRenderedPageBreak/>
              <w:t>10</w:t>
            </w:r>
          </w:p>
        </w:tc>
        <w:tc>
          <w:tcPr>
            <w:tcW w:w="10405" w:type="dxa"/>
            <w:tcBorders>
              <w:left w:val="single" w:sz="12" w:space="0" w:color="000000" w:themeColor="text1"/>
            </w:tcBorders>
          </w:tcPr>
          <w:p w14:paraId="18C489CD" w14:textId="77777777" w:rsidR="00FE3883" w:rsidRPr="00552B3F" w:rsidRDefault="00FE3883" w:rsidP="00FE3883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</w:pPr>
            <w:r w:rsidRPr="00552B3F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سابقه مربوط به قراردادهای قبلی (در ۵ سال گذشته) را در جدول زیر ارائه فرمایید</w:t>
            </w:r>
            <w:r w:rsidRPr="00552B3F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.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"/>
              <w:gridCol w:w="957"/>
              <w:gridCol w:w="707"/>
              <w:gridCol w:w="919"/>
              <w:gridCol w:w="807"/>
              <w:gridCol w:w="982"/>
              <w:gridCol w:w="707"/>
              <w:gridCol w:w="852"/>
              <w:gridCol w:w="990"/>
              <w:gridCol w:w="1080"/>
              <w:gridCol w:w="990"/>
            </w:tblGrid>
            <w:tr w:rsidR="00282822" w14:paraId="2FB70E8F" w14:textId="77777777" w:rsidTr="00791BCF">
              <w:trPr>
                <w:cantSplit/>
                <w:trHeight w:val="1134"/>
              </w:trPr>
              <w:tc>
                <w:tcPr>
                  <w:tcW w:w="704" w:type="dxa"/>
                  <w:textDirection w:val="btLr"/>
                  <w:vAlign w:val="center"/>
                </w:tcPr>
                <w:p w14:paraId="4E9BF52B" w14:textId="44689533" w:rsidR="00DD294E" w:rsidRPr="00E82CAF" w:rsidRDefault="00DD294E" w:rsidP="00E82CAF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ردیف</w:t>
                  </w:r>
                </w:p>
              </w:tc>
              <w:tc>
                <w:tcPr>
                  <w:tcW w:w="957" w:type="dxa"/>
                  <w:textDirection w:val="btLr"/>
                  <w:vAlign w:val="center"/>
                </w:tcPr>
                <w:p w14:paraId="50194F3B" w14:textId="6B7F0FCE" w:rsidR="00DD294E" w:rsidRPr="00E82CAF" w:rsidRDefault="00DD294E" w:rsidP="00E82CAF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موضوع قرارداد</w:t>
                  </w:r>
                </w:p>
              </w:tc>
              <w:tc>
                <w:tcPr>
                  <w:tcW w:w="701" w:type="dxa"/>
                  <w:textDirection w:val="btLr"/>
                  <w:vAlign w:val="center"/>
                </w:tcPr>
                <w:p w14:paraId="760177C0" w14:textId="6D93D465" w:rsidR="00DD294E" w:rsidRPr="00E82CAF" w:rsidRDefault="00DD294E" w:rsidP="00E82CAF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مبلغ اولیه قرار داد</w:t>
                  </w:r>
                </w:p>
              </w:tc>
              <w:tc>
                <w:tcPr>
                  <w:tcW w:w="919" w:type="dxa"/>
                  <w:textDirection w:val="btLr"/>
                  <w:vAlign w:val="center"/>
                </w:tcPr>
                <w:p w14:paraId="315C017A" w14:textId="46314507" w:rsidR="00DD294E" w:rsidRPr="00E82CAF" w:rsidRDefault="00DD294E" w:rsidP="00E82CAF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محل اجرای پروژه</w:t>
                  </w:r>
                </w:p>
              </w:tc>
              <w:tc>
                <w:tcPr>
                  <w:tcW w:w="807" w:type="dxa"/>
                  <w:textDirection w:val="btLr"/>
                  <w:vAlign w:val="center"/>
                </w:tcPr>
                <w:p w14:paraId="31B1818F" w14:textId="61D9247C" w:rsidR="00DD294E" w:rsidRPr="00E82CAF" w:rsidRDefault="00E82CAF" w:rsidP="00E82CAF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تاریخ شروع پیمان</w:t>
                  </w:r>
                </w:p>
              </w:tc>
              <w:tc>
                <w:tcPr>
                  <w:tcW w:w="982" w:type="dxa"/>
                  <w:textDirection w:val="btLr"/>
                  <w:vAlign w:val="center"/>
                </w:tcPr>
                <w:p w14:paraId="01C4156F" w14:textId="62C0EDD8" w:rsidR="00DD294E" w:rsidRPr="00E82CAF" w:rsidRDefault="00E82CAF" w:rsidP="00E82CAF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تاریخ خاتمه پیمان</w:t>
                  </w:r>
                </w:p>
              </w:tc>
              <w:tc>
                <w:tcPr>
                  <w:tcW w:w="701" w:type="dxa"/>
                  <w:textDirection w:val="btLr"/>
                  <w:vAlign w:val="center"/>
                </w:tcPr>
                <w:p w14:paraId="5A76E591" w14:textId="3EF5D796" w:rsidR="00DD294E" w:rsidRPr="00E82CAF" w:rsidRDefault="00E82CAF" w:rsidP="00E82CAF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نام کارفرما</w:t>
                  </w:r>
                </w:p>
              </w:tc>
              <w:tc>
                <w:tcPr>
                  <w:tcW w:w="852" w:type="dxa"/>
                  <w:textDirection w:val="btLr"/>
                  <w:vAlign w:val="center"/>
                </w:tcPr>
                <w:p w14:paraId="1E51C5E5" w14:textId="002D664E" w:rsidR="00DD294E" w:rsidRPr="00E82CAF" w:rsidRDefault="00E82CAF" w:rsidP="00E82CAF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نام دستگاه نظارت</w:t>
                  </w:r>
                </w:p>
              </w:tc>
              <w:tc>
                <w:tcPr>
                  <w:tcW w:w="990" w:type="dxa"/>
                  <w:textDirection w:val="btLr"/>
                  <w:vAlign w:val="center"/>
                </w:tcPr>
                <w:p w14:paraId="4221A0FB" w14:textId="5AB2A700" w:rsidR="00DD294E" w:rsidRPr="00E82CAF" w:rsidRDefault="00E82CAF" w:rsidP="00E82CAF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مدت اولیه قرارداد (ماه)</w:t>
                  </w:r>
                </w:p>
              </w:tc>
              <w:tc>
                <w:tcPr>
                  <w:tcW w:w="1080" w:type="dxa"/>
                  <w:textDirection w:val="btLr"/>
                  <w:vAlign w:val="center"/>
                </w:tcPr>
                <w:p w14:paraId="1F299F44" w14:textId="16786A7F" w:rsidR="00DD294E" w:rsidRPr="00E82CAF" w:rsidRDefault="00E82CAF" w:rsidP="00E82CAF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مدت زمان اتمام قرارداد(ماه)</w:t>
                  </w:r>
                </w:p>
              </w:tc>
              <w:tc>
                <w:tcPr>
                  <w:tcW w:w="990" w:type="dxa"/>
                  <w:textDirection w:val="btLr"/>
                  <w:vAlign w:val="center"/>
                </w:tcPr>
                <w:p w14:paraId="1ACFC4A1" w14:textId="4D612C45" w:rsidR="00DD294E" w:rsidRPr="00E82CAF" w:rsidRDefault="00E82CAF" w:rsidP="00E82CAF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وضعیت فعلی</w:t>
                  </w:r>
                </w:p>
              </w:tc>
            </w:tr>
            <w:tr w:rsidR="00282822" w14:paraId="40CD025F" w14:textId="77777777" w:rsidTr="00366A60">
              <w:tc>
                <w:tcPr>
                  <w:tcW w:w="704" w:type="dxa"/>
                  <w:vAlign w:val="center"/>
                </w:tcPr>
                <w:p w14:paraId="1CB65506" w14:textId="1C7A9013" w:rsidR="00DD294E" w:rsidRDefault="00791BCF" w:rsidP="00366A60">
                  <w:pPr>
                    <w:bidi/>
                    <w:spacing w:before="100" w:beforeAutospacing="1" w:after="100" w:afterAutospacing="1"/>
                    <w:jc w:val="center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  <w:r>
                    <w:rPr>
                      <w:rFonts w:ascii="IranNastaliq" w:hAnsi="IranNastaliq" w:cs="IranNastaliq" w:hint="cs"/>
                      <w:sz w:val="20"/>
                      <w:szCs w:val="20"/>
                      <w:rtl/>
                    </w:rPr>
                    <w:t>1</w:t>
                  </w:r>
                </w:p>
              </w:tc>
              <w:tc>
                <w:tcPr>
                  <w:tcW w:w="957" w:type="dxa"/>
                </w:tcPr>
                <w:p w14:paraId="19E88F30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1" w:type="dxa"/>
                </w:tcPr>
                <w:p w14:paraId="09C9ED45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19" w:type="dxa"/>
                </w:tcPr>
                <w:p w14:paraId="22A038D3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07" w:type="dxa"/>
                </w:tcPr>
                <w:p w14:paraId="77B0B870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82" w:type="dxa"/>
                </w:tcPr>
                <w:p w14:paraId="51A08CF5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1" w:type="dxa"/>
                </w:tcPr>
                <w:p w14:paraId="174C7EFA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2" w:type="dxa"/>
                </w:tcPr>
                <w:p w14:paraId="6CB00CD7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38E99402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73DFECF6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70928A35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</w:tr>
            <w:tr w:rsidR="00366A60" w14:paraId="4416C866" w14:textId="77777777" w:rsidTr="00366A60">
              <w:tc>
                <w:tcPr>
                  <w:tcW w:w="704" w:type="dxa"/>
                  <w:vAlign w:val="center"/>
                </w:tcPr>
                <w:p w14:paraId="0BAE3019" w14:textId="24F5E9B8" w:rsidR="00DD294E" w:rsidRDefault="00791BCF" w:rsidP="00366A60">
                  <w:pPr>
                    <w:bidi/>
                    <w:spacing w:before="100" w:beforeAutospacing="1" w:after="100" w:afterAutospacing="1"/>
                    <w:jc w:val="center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  <w:r>
                    <w:rPr>
                      <w:rFonts w:ascii="IranNastaliq" w:hAnsi="IranNastaliq" w:cs="IranNastaliq" w:hint="cs"/>
                      <w:sz w:val="20"/>
                      <w:szCs w:val="20"/>
                      <w:rtl/>
                    </w:rPr>
                    <w:t>2</w:t>
                  </w:r>
                </w:p>
              </w:tc>
              <w:tc>
                <w:tcPr>
                  <w:tcW w:w="957" w:type="dxa"/>
                </w:tcPr>
                <w:p w14:paraId="3477D872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1" w:type="dxa"/>
                </w:tcPr>
                <w:p w14:paraId="74B74B14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19" w:type="dxa"/>
                </w:tcPr>
                <w:p w14:paraId="36C82AEA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07" w:type="dxa"/>
                </w:tcPr>
                <w:p w14:paraId="3823152C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82" w:type="dxa"/>
                </w:tcPr>
                <w:p w14:paraId="34EFFB5F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1" w:type="dxa"/>
                </w:tcPr>
                <w:p w14:paraId="758B42CD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2" w:type="dxa"/>
                </w:tcPr>
                <w:p w14:paraId="7A8EA3C3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4D2D6241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611F3F8A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06D56881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</w:tr>
            <w:tr w:rsidR="00282822" w14:paraId="72F78116" w14:textId="77777777" w:rsidTr="00366A60">
              <w:tc>
                <w:tcPr>
                  <w:tcW w:w="704" w:type="dxa"/>
                  <w:vAlign w:val="center"/>
                </w:tcPr>
                <w:p w14:paraId="13E0DEBD" w14:textId="0913EFE5" w:rsidR="00DD294E" w:rsidRDefault="00791BCF" w:rsidP="00366A60">
                  <w:pPr>
                    <w:bidi/>
                    <w:spacing w:before="100" w:beforeAutospacing="1" w:after="100" w:afterAutospacing="1"/>
                    <w:jc w:val="center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  <w:r>
                    <w:rPr>
                      <w:rFonts w:ascii="IranNastaliq" w:hAnsi="IranNastaliq" w:cs="IranNastaliq" w:hint="cs"/>
                      <w:sz w:val="20"/>
                      <w:szCs w:val="20"/>
                      <w:rtl/>
                    </w:rPr>
                    <w:t>3</w:t>
                  </w:r>
                </w:p>
              </w:tc>
              <w:tc>
                <w:tcPr>
                  <w:tcW w:w="957" w:type="dxa"/>
                </w:tcPr>
                <w:p w14:paraId="34CDC58A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1" w:type="dxa"/>
                </w:tcPr>
                <w:p w14:paraId="5520008B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19" w:type="dxa"/>
                </w:tcPr>
                <w:p w14:paraId="47C1C44A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07" w:type="dxa"/>
                </w:tcPr>
                <w:p w14:paraId="6F942505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82" w:type="dxa"/>
                </w:tcPr>
                <w:p w14:paraId="215D1E5D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1" w:type="dxa"/>
                </w:tcPr>
                <w:p w14:paraId="0C629ED8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2" w:type="dxa"/>
                </w:tcPr>
                <w:p w14:paraId="3E747BC4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15BCE9FE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0B697C4F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68D29DAA" w14:textId="77777777" w:rsidR="00DD294E" w:rsidRDefault="00DD294E" w:rsidP="00FE3883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62EA5158" w14:textId="77777777" w:rsidR="00161FA8" w:rsidRDefault="00161FA8" w:rsidP="00FE3883">
            <w:pPr>
              <w:bidi/>
              <w:spacing w:before="100" w:beforeAutospacing="1" w:after="100" w:afterAutospacing="1"/>
              <w:rPr>
                <w:rFonts w:ascii="IranNastaliq" w:hAnsi="IranNastaliq" w:cs="IranNastaliq"/>
                <w:sz w:val="20"/>
                <w:szCs w:val="20"/>
                <w:rtl/>
              </w:rPr>
            </w:pPr>
          </w:p>
        </w:tc>
      </w:tr>
      <w:tr w:rsidR="007737D2" w14:paraId="24A1104B" w14:textId="2F350C07" w:rsidTr="00811D7F">
        <w:tc>
          <w:tcPr>
            <w:tcW w:w="385" w:type="dxa"/>
            <w:tcBorders>
              <w:right w:val="single" w:sz="12" w:space="0" w:color="000000" w:themeColor="text1"/>
            </w:tcBorders>
            <w:vAlign w:val="center"/>
          </w:tcPr>
          <w:p w14:paraId="0EEFE7EC" w14:textId="2E6FA1DB" w:rsidR="007737D2" w:rsidRPr="00A51915" w:rsidRDefault="007737D2" w:rsidP="00A51915">
            <w:pPr>
              <w:bidi/>
              <w:spacing w:before="100" w:beforeAutospacing="1" w:after="100" w:afterAutospacing="1"/>
              <w:jc w:val="center"/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</w:pPr>
            <w:r w:rsidRPr="00A51915">
              <w:rPr>
                <w:rFonts w:ascii="IranNastaliq" w:eastAsia="Times New Roman" w:hAnsi="IranNastaliq" w:cs="IranNastaliq" w:hint="cs"/>
                <w:sz w:val="24"/>
                <w:szCs w:val="24"/>
                <w:rtl/>
                <w:lang w:bidi="fa-IR"/>
              </w:rPr>
              <w:t>11</w:t>
            </w:r>
          </w:p>
        </w:tc>
        <w:tc>
          <w:tcPr>
            <w:tcW w:w="10405" w:type="dxa"/>
            <w:tcBorders>
              <w:left w:val="single" w:sz="12" w:space="0" w:color="000000" w:themeColor="text1"/>
            </w:tcBorders>
          </w:tcPr>
          <w:p w14:paraId="0671E918" w14:textId="77777777" w:rsidR="00366A60" w:rsidRPr="00552B3F" w:rsidRDefault="00366A60" w:rsidP="00552B3F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 w:rsidRPr="00552B3F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قراداد های در دست اجرا: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7"/>
              <w:gridCol w:w="957"/>
              <w:gridCol w:w="707"/>
              <w:gridCol w:w="919"/>
              <w:gridCol w:w="807"/>
              <w:gridCol w:w="982"/>
              <w:gridCol w:w="707"/>
              <w:gridCol w:w="852"/>
              <w:gridCol w:w="990"/>
              <w:gridCol w:w="1080"/>
              <w:gridCol w:w="990"/>
            </w:tblGrid>
            <w:tr w:rsidR="00366A60" w14:paraId="5D09C42A" w14:textId="77777777" w:rsidTr="000B46D4">
              <w:trPr>
                <w:cantSplit/>
                <w:trHeight w:val="1134"/>
              </w:trPr>
              <w:tc>
                <w:tcPr>
                  <w:tcW w:w="704" w:type="dxa"/>
                  <w:textDirection w:val="btLr"/>
                  <w:vAlign w:val="center"/>
                </w:tcPr>
                <w:p w14:paraId="5B07DEE9" w14:textId="77777777" w:rsidR="00366A60" w:rsidRPr="00E82CAF" w:rsidRDefault="00366A60" w:rsidP="00366A60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ردیف</w:t>
                  </w:r>
                </w:p>
              </w:tc>
              <w:tc>
                <w:tcPr>
                  <w:tcW w:w="957" w:type="dxa"/>
                  <w:textDirection w:val="btLr"/>
                  <w:vAlign w:val="center"/>
                </w:tcPr>
                <w:p w14:paraId="57FF7C64" w14:textId="77777777" w:rsidR="00366A60" w:rsidRPr="00E82CAF" w:rsidRDefault="00366A60" w:rsidP="00366A60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موضوع قرارداد</w:t>
                  </w:r>
                </w:p>
              </w:tc>
              <w:tc>
                <w:tcPr>
                  <w:tcW w:w="701" w:type="dxa"/>
                  <w:textDirection w:val="btLr"/>
                  <w:vAlign w:val="center"/>
                </w:tcPr>
                <w:p w14:paraId="7F53E9CE" w14:textId="77777777" w:rsidR="00366A60" w:rsidRPr="00E82CAF" w:rsidRDefault="00366A60" w:rsidP="00366A60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مبلغ اولیه قرار داد</w:t>
                  </w:r>
                </w:p>
              </w:tc>
              <w:tc>
                <w:tcPr>
                  <w:tcW w:w="919" w:type="dxa"/>
                  <w:textDirection w:val="btLr"/>
                  <w:vAlign w:val="center"/>
                </w:tcPr>
                <w:p w14:paraId="513D901A" w14:textId="77777777" w:rsidR="00366A60" w:rsidRPr="00E82CAF" w:rsidRDefault="00366A60" w:rsidP="00366A60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محل اجرای پروژه</w:t>
                  </w:r>
                </w:p>
              </w:tc>
              <w:tc>
                <w:tcPr>
                  <w:tcW w:w="807" w:type="dxa"/>
                  <w:textDirection w:val="btLr"/>
                  <w:vAlign w:val="center"/>
                </w:tcPr>
                <w:p w14:paraId="41CE107C" w14:textId="77777777" w:rsidR="00366A60" w:rsidRPr="00E82CAF" w:rsidRDefault="00366A60" w:rsidP="00366A60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تاریخ شروع پیمان</w:t>
                  </w:r>
                </w:p>
              </w:tc>
              <w:tc>
                <w:tcPr>
                  <w:tcW w:w="982" w:type="dxa"/>
                  <w:textDirection w:val="btLr"/>
                  <w:vAlign w:val="center"/>
                </w:tcPr>
                <w:p w14:paraId="195B3320" w14:textId="77777777" w:rsidR="00366A60" w:rsidRPr="00E82CAF" w:rsidRDefault="00366A60" w:rsidP="00366A60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تاریخ خاتمه پیمان</w:t>
                  </w:r>
                </w:p>
              </w:tc>
              <w:tc>
                <w:tcPr>
                  <w:tcW w:w="701" w:type="dxa"/>
                  <w:textDirection w:val="btLr"/>
                  <w:vAlign w:val="center"/>
                </w:tcPr>
                <w:p w14:paraId="5AC51071" w14:textId="77777777" w:rsidR="00366A60" w:rsidRPr="00E82CAF" w:rsidRDefault="00366A60" w:rsidP="00366A60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نام کارفرما</w:t>
                  </w:r>
                </w:p>
              </w:tc>
              <w:tc>
                <w:tcPr>
                  <w:tcW w:w="852" w:type="dxa"/>
                  <w:textDirection w:val="btLr"/>
                  <w:vAlign w:val="center"/>
                </w:tcPr>
                <w:p w14:paraId="55149345" w14:textId="77777777" w:rsidR="00366A60" w:rsidRPr="00E82CAF" w:rsidRDefault="00366A60" w:rsidP="00366A60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نام دستگاه نظارت</w:t>
                  </w:r>
                </w:p>
              </w:tc>
              <w:tc>
                <w:tcPr>
                  <w:tcW w:w="990" w:type="dxa"/>
                  <w:textDirection w:val="btLr"/>
                  <w:vAlign w:val="center"/>
                </w:tcPr>
                <w:p w14:paraId="11629E34" w14:textId="77777777" w:rsidR="00366A60" w:rsidRPr="00E82CAF" w:rsidRDefault="00366A60" w:rsidP="00366A60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مدت اولیه قرارداد (ماه)</w:t>
                  </w:r>
                </w:p>
              </w:tc>
              <w:tc>
                <w:tcPr>
                  <w:tcW w:w="1080" w:type="dxa"/>
                  <w:textDirection w:val="btLr"/>
                  <w:vAlign w:val="center"/>
                </w:tcPr>
                <w:p w14:paraId="0F5BE618" w14:textId="77777777" w:rsidR="00366A60" w:rsidRPr="00E82CAF" w:rsidRDefault="00366A60" w:rsidP="00366A60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مدت زمان اتمام قرارداد(ماه)</w:t>
                  </w:r>
                </w:p>
              </w:tc>
              <w:tc>
                <w:tcPr>
                  <w:tcW w:w="990" w:type="dxa"/>
                  <w:textDirection w:val="btLr"/>
                  <w:vAlign w:val="center"/>
                </w:tcPr>
                <w:p w14:paraId="5396D8D8" w14:textId="77777777" w:rsidR="00366A60" w:rsidRPr="00E82CAF" w:rsidRDefault="00366A60" w:rsidP="00366A60">
                  <w:pPr>
                    <w:bidi/>
                    <w:spacing w:before="100" w:beforeAutospacing="1" w:after="100" w:afterAutospacing="1"/>
                    <w:ind w:left="113" w:right="113"/>
                    <w:jc w:val="center"/>
                    <w:rPr>
                      <w:rFonts w:ascii="IranNastaliq" w:hAnsi="IranNastaliq" w:cs="IranNastaliq"/>
                      <w:b/>
                      <w:bCs/>
                      <w:sz w:val="20"/>
                      <w:szCs w:val="20"/>
                      <w:rtl/>
                    </w:rPr>
                  </w:pPr>
                  <w:r w:rsidRPr="00E82CAF">
                    <w:rPr>
                      <w:rFonts w:ascii="IranNastaliq" w:hAnsi="IranNastaliq" w:cs="IranNastaliq" w:hint="cs"/>
                      <w:b/>
                      <w:bCs/>
                      <w:sz w:val="20"/>
                      <w:szCs w:val="20"/>
                      <w:rtl/>
                    </w:rPr>
                    <w:t>وضعیت فعلی</w:t>
                  </w:r>
                </w:p>
              </w:tc>
            </w:tr>
            <w:tr w:rsidR="00366A60" w14:paraId="72DCEDD0" w14:textId="77777777" w:rsidTr="00366A60">
              <w:tc>
                <w:tcPr>
                  <w:tcW w:w="704" w:type="dxa"/>
                  <w:vAlign w:val="center"/>
                </w:tcPr>
                <w:p w14:paraId="5AB75619" w14:textId="77777777" w:rsidR="00366A60" w:rsidRDefault="00366A60" w:rsidP="00366A60">
                  <w:pPr>
                    <w:bidi/>
                    <w:spacing w:before="100" w:beforeAutospacing="1" w:after="100" w:afterAutospacing="1"/>
                    <w:jc w:val="center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  <w:r>
                    <w:rPr>
                      <w:rFonts w:ascii="IranNastaliq" w:hAnsi="IranNastaliq" w:cs="IranNastaliq" w:hint="cs"/>
                      <w:sz w:val="20"/>
                      <w:szCs w:val="20"/>
                      <w:rtl/>
                    </w:rPr>
                    <w:t>1</w:t>
                  </w:r>
                </w:p>
              </w:tc>
              <w:tc>
                <w:tcPr>
                  <w:tcW w:w="957" w:type="dxa"/>
                </w:tcPr>
                <w:p w14:paraId="466EEAED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1" w:type="dxa"/>
                </w:tcPr>
                <w:p w14:paraId="28376AE1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19" w:type="dxa"/>
                </w:tcPr>
                <w:p w14:paraId="710BF8FA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07" w:type="dxa"/>
                </w:tcPr>
                <w:p w14:paraId="735B7458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82" w:type="dxa"/>
                </w:tcPr>
                <w:p w14:paraId="168B58F8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1" w:type="dxa"/>
                </w:tcPr>
                <w:p w14:paraId="7AE0E573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2" w:type="dxa"/>
                </w:tcPr>
                <w:p w14:paraId="20CF784C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5246B77A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7DF9A22D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6CCF96E6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</w:tr>
            <w:tr w:rsidR="00366A60" w14:paraId="0F6CFC1A" w14:textId="77777777" w:rsidTr="00366A60">
              <w:tc>
                <w:tcPr>
                  <w:tcW w:w="704" w:type="dxa"/>
                  <w:vAlign w:val="center"/>
                </w:tcPr>
                <w:p w14:paraId="209C32EF" w14:textId="77777777" w:rsidR="00366A60" w:rsidRDefault="00366A60" w:rsidP="00366A60">
                  <w:pPr>
                    <w:bidi/>
                    <w:spacing w:before="100" w:beforeAutospacing="1" w:after="100" w:afterAutospacing="1"/>
                    <w:jc w:val="center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  <w:r>
                    <w:rPr>
                      <w:rFonts w:ascii="IranNastaliq" w:hAnsi="IranNastaliq" w:cs="IranNastaliq" w:hint="cs"/>
                      <w:sz w:val="20"/>
                      <w:szCs w:val="20"/>
                      <w:rtl/>
                    </w:rPr>
                    <w:t>2</w:t>
                  </w:r>
                </w:p>
              </w:tc>
              <w:tc>
                <w:tcPr>
                  <w:tcW w:w="957" w:type="dxa"/>
                </w:tcPr>
                <w:p w14:paraId="235AC3BB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1" w:type="dxa"/>
                </w:tcPr>
                <w:p w14:paraId="6C13ACA8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19" w:type="dxa"/>
                </w:tcPr>
                <w:p w14:paraId="49D38D0F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07" w:type="dxa"/>
                </w:tcPr>
                <w:p w14:paraId="53D7652B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82" w:type="dxa"/>
                </w:tcPr>
                <w:p w14:paraId="095111F8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1" w:type="dxa"/>
                </w:tcPr>
                <w:p w14:paraId="062B076D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2" w:type="dxa"/>
                </w:tcPr>
                <w:p w14:paraId="3BC89A25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19CE441A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191757F0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2F955866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</w:tr>
            <w:tr w:rsidR="00366A60" w14:paraId="439E19C1" w14:textId="77777777" w:rsidTr="00366A60">
              <w:tc>
                <w:tcPr>
                  <w:tcW w:w="704" w:type="dxa"/>
                  <w:vAlign w:val="center"/>
                </w:tcPr>
                <w:p w14:paraId="63102A04" w14:textId="77777777" w:rsidR="00366A60" w:rsidRDefault="00366A60" w:rsidP="00366A60">
                  <w:pPr>
                    <w:bidi/>
                    <w:spacing w:before="100" w:beforeAutospacing="1" w:after="100" w:afterAutospacing="1"/>
                    <w:jc w:val="center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  <w:r>
                    <w:rPr>
                      <w:rFonts w:ascii="IranNastaliq" w:hAnsi="IranNastaliq" w:cs="IranNastaliq" w:hint="cs"/>
                      <w:sz w:val="20"/>
                      <w:szCs w:val="20"/>
                      <w:rtl/>
                    </w:rPr>
                    <w:t>3</w:t>
                  </w:r>
                </w:p>
              </w:tc>
              <w:tc>
                <w:tcPr>
                  <w:tcW w:w="957" w:type="dxa"/>
                </w:tcPr>
                <w:p w14:paraId="7E28BA9C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1" w:type="dxa"/>
                </w:tcPr>
                <w:p w14:paraId="7B8BE6BC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19" w:type="dxa"/>
                </w:tcPr>
                <w:p w14:paraId="411FA213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07" w:type="dxa"/>
                </w:tcPr>
                <w:p w14:paraId="75997C67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82" w:type="dxa"/>
                </w:tcPr>
                <w:p w14:paraId="1C4682E4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1" w:type="dxa"/>
                </w:tcPr>
                <w:p w14:paraId="581827E3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52" w:type="dxa"/>
                </w:tcPr>
                <w:p w14:paraId="31BF1F1C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0C194161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080" w:type="dxa"/>
                </w:tcPr>
                <w:p w14:paraId="3FEDCF4D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0" w:type="dxa"/>
                </w:tcPr>
                <w:p w14:paraId="21368521" w14:textId="77777777" w:rsidR="00366A60" w:rsidRDefault="00366A60" w:rsidP="00366A60">
                  <w:pPr>
                    <w:bidi/>
                    <w:spacing w:before="100" w:beforeAutospacing="1" w:after="100" w:afterAutospacing="1"/>
                    <w:rPr>
                      <w:rFonts w:ascii="IranNastaliq" w:hAnsi="IranNastaliq" w:cs="IranNastaliq"/>
                      <w:sz w:val="20"/>
                      <w:szCs w:val="20"/>
                      <w:rtl/>
                    </w:rPr>
                  </w:pPr>
                </w:p>
              </w:tc>
            </w:tr>
          </w:tbl>
          <w:p w14:paraId="211B3AD1" w14:textId="7ED9D94A" w:rsidR="007737D2" w:rsidRDefault="007737D2" w:rsidP="005C56E5">
            <w:pPr>
              <w:tabs>
                <w:tab w:val="left" w:pos="9540"/>
              </w:tabs>
              <w:bidi/>
              <w:rPr>
                <w:rFonts w:ascii="IranNastaliq" w:hAnsi="IranNastaliq" w:cs="IranNastaliq"/>
                <w:sz w:val="20"/>
                <w:szCs w:val="20"/>
                <w:rtl/>
              </w:rPr>
            </w:pPr>
          </w:p>
        </w:tc>
      </w:tr>
      <w:tr w:rsidR="007737D2" w14:paraId="1E6F4BF9" w14:textId="789BFC2D" w:rsidTr="00811D7F">
        <w:tc>
          <w:tcPr>
            <w:tcW w:w="385" w:type="dxa"/>
            <w:tcBorders>
              <w:right w:val="single" w:sz="12" w:space="0" w:color="000000" w:themeColor="text1"/>
            </w:tcBorders>
            <w:vAlign w:val="center"/>
          </w:tcPr>
          <w:p w14:paraId="51FAD2A1" w14:textId="3F6F900C" w:rsidR="007737D2" w:rsidRPr="00A51915" w:rsidRDefault="007737D2" w:rsidP="00A51915">
            <w:pPr>
              <w:bidi/>
              <w:spacing w:before="100" w:beforeAutospacing="1" w:after="100" w:afterAutospacing="1"/>
              <w:jc w:val="center"/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</w:pPr>
            <w:r w:rsidRPr="00A51915">
              <w:rPr>
                <w:rFonts w:ascii="IranNastaliq" w:eastAsia="Times New Roman" w:hAnsi="IranNastaliq" w:cs="IranNastaliq" w:hint="cs"/>
                <w:sz w:val="24"/>
                <w:szCs w:val="24"/>
                <w:rtl/>
                <w:lang w:bidi="fa-IR"/>
              </w:rPr>
              <w:t>12</w:t>
            </w:r>
          </w:p>
        </w:tc>
        <w:tc>
          <w:tcPr>
            <w:tcW w:w="10405" w:type="dxa"/>
            <w:tcBorders>
              <w:left w:val="single" w:sz="12" w:space="0" w:color="000000" w:themeColor="text1"/>
            </w:tcBorders>
          </w:tcPr>
          <w:p w14:paraId="2A311DC2" w14:textId="77777777" w:rsidR="007737D2" w:rsidRPr="00552B3F" w:rsidRDefault="00FC1545" w:rsidP="00552B3F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 w:rsidRPr="00552B3F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چنانچه تاییده کیفی محصول ، رضایت نامه و حسن انجام کار از کارفرمایان دریافت نموده اید ، مدارک آن را ارسال فرمایید.</w:t>
            </w:r>
          </w:p>
          <w:p w14:paraId="13265438" w14:textId="50B0D03A" w:rsidR="003E129E" w:rsidRPr="00552B3F" w:rsidRDefault="003E129E" w:rsidP="00552B3F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</w:p>
        </w:tc>
      </w:tr>
      <w:tr w:rsidR="007737D2" w14:paraId="6F5D67AC" w14:textId="2AEC3C79" w:rsidTr="00811D7F">
        <w:tc>
          <w:tcPr>
            <w:tcW w:w="385" w:type="dxa"/>
            <w:tcBorders>
              <w:right w:val="single" w:sz="12" w:space="0" w:color="000000" w:themeColor="text1"/>
            </w:tcBorders>
            <w:vAlign w:val="center"/>
          </w:tcPr>
          <w:p w14:paraId="2EC24EFF" w14:textId="384070B5" w:rsidR="007737D2" w:rsidRPr="00A51915" w:rsidRDefault="007737D2" w:rsidP="00A51915">
            <w:pPr>
              <w:bidi/>
              <w:spacing w:before="100" w:beforeAutospacing="1" w:after="100" w:afterAutospacing="1"/>
              <w:jc w:val="center"/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</w:pPr>
            <w:r w:rsidRPr="00A51915">
              <w:rPr>
                <w:rFonts w:ascii="IranNastaliq" w:eastAsia="Times New Roman" w:hAnsi="IranNastaliq" w:cs="IranNastaliq" w:hint="cs"/>
                <w:sz w:val="24"/>
                <w:szCs w:val="24"/>
                <w:rtl/>
                <w:lang w:bidi="fa-IR"/>
              </w:rPr>
              <w:t>13</w:t>
            </w:r>
          </w:p>
        </w:tc>
        <w:tc>
          <w:tcPr>
            <w:tcW w:w="10405" w:type="dxa"/>
            <w:tcBorders>
              <w:left w:val="single" w:sz="12" w:space="0" w:color="000000" w:themeColor="text1"/>
            </w:tcBorders>
          </w:tcPr>
          <w:p w14:paraId="368B6AA9" w14:textId="77777777" w:rsidR="007737D2" w:rsidRPr="00552B3F" w:rsidRDefault="00FC1545" w:rsidP="00552B3F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 w:rsidRPr="00552B3F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آیا آن شرکت قبلا در وندور لیست وزارتخانه ، موسسات و شرکت های کارفرمایی حوزه فولاد ، معدن و نفت وگاز و پتروشیمی ثبت گردده است؟</w:t>
            </w:r>
            <w:r w:rsidR="00E61863" w:rsidRPr="00552B3F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 xml:space="preserve"> (ضمن ذکر نام، تاریخ و ... هرگونه مدارک موجود ضمیمه گردد)</w:t>
            </w:r>
          </w:p>
          <w:p w14:paraId="43D8B3F1" w14:textId="394F6967" w:rsidR="003E129E" w:rsidRPr="00552B3F" w:rsidRDefault="003E129E" w:rsidP="00552B3F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</w:p>
        </w:tc>
      </w:tr>
      <w:tr w:rsidR="007737D2" w14:paraId="763EB30F" w14:textId="06937AA9" w:rsidTr="00811D7F">
        <w:tc>
          <w:tcPr>
            <w:tcW w:w="385" w:type="dxa"/>
            <w:tcBorders>
              <w:right w:val="single" w:sz="12" w:space="0" w:color="000000" w:themeColor="text1"/>
            </w:tcBorders>
            <w:vAlign w:val="center"/>
          </w:tcPr>
          <w:p w14:paraId="6D5F25EC" w14:textId="35685812" w:rsidR="007737D2" w:rsidRPr="00A51915" w:rsidRDefault="007737D2" w:rsidP="00A51915">
            <w:pPr>
              <w:bidi/>
              <w:spacing w:before="100" w:beforeAutospacing="1" w:after="100" w:afterAutospacing="1"/>
              <w:jc w:val="center"/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</w:pPr>
            <w:r w:rsidRPr="00A51915">
              <w:rPr>
                <w:rFonts w:ascii="IranNastaliq" w:eastAsia="Times New Roman" w:hAnsi="IranNastaliq" w:cs="IranNastaliq" w:hint="cs"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10405" w:type="dxa"/>
            <w:tcBorders>
              <w:left w:val="single" w:sz="12" w:space="0" w:color="000000" w:themeColor="text1"/>
            </w:tcBorders>
          </w:tcPr>
          <w:p w14:paraId="62D5623C" w14:textId="17938552" w:rsidR="003E129E" w:rsidRPr="00552B3F" w:rsidRDefault="003E129E" w:rsidP="00552B3F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 w:rsidRPr="00552B3F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سایر اطلاعات و توانایی ها:</w:t>
            </w:r>
          </w:p>
        </w:tc>
      </w:tr>
      <w:tr w:rsidR="007737D2" w14:paraId="62AD37EE" w14:textId="6AA68AA1" w:rsidTr="00811D7F">
        <w:tc>
          <w:tcPr>
            <w:tcW w:w="385" w:type="dxa"/>
            <w:tcBorders>
              <w:right w:val="single" w:sz="12" w:space="0" w:color="000000" w:themeColor="text1"/>
            </w:tcBorders>
            <w:vAlign w:val="center"/>
          </w:tcPr>
          <w:p w14:paraId="5E684F0B" w14:textId="51DA8634" w:rsidR="007737D2" w:rsidRPr="00A51915" w:rsidRDefault="00A51915" w:rsidP="00A51915">
            <w:pPr>
              <w:bidi/>
              <w:spacing w:before="100" w:beforeAutospacing="1" w:after="100" w:afterAutospacing="1"/>
              <w:jc w:val="center"/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</w:pPr>
            <w:r>
              <w:rPr>
                <w:rFonts w:ascii="IranNastaliq" w:eastAsia="Times New Roman" w:hAnsi="IranNastaliq" w:cs="IranNastaliq" w:hint="cs"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10405" w:type="dxa"/>
            <w:tcBorders>
              <w:left w:val="single" w:sz="12" w:space="0" w:color="000000" w:themeColor="text1"/>
            </w:tcBorders>
          </w:tcPr>
          <w:p w14:paraId="5D93B2FA" w14:textId="77777777" w:rsidR="007737D2" w:rsidRPr="00552B3F" w:rsidRDefault="003E129E" w:rsidP="00552B3F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 w:rsidRPr="00552B3F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صحت کلیه اطلاعات شناسنامه حاضر و مدارک پیوست را تایید می نایم:</w:t>
            </w:r>
          </w:p>
          <w:p w14:paraId="6DCACB6A" w14:textId="77777777" w:rsidR="003E129E" w:rsidRPr="00552B3F" w:rsidRDefault="003E129E" w:rsidP="00552B3F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 w:rsidRPr="00552B3F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 xml:space="preserve"> نام ونام خانوادگی مدیر عامل یا نماینده مجاز شرکت:                                                                                                                                               تلفن همراه:</w:t>
            </w:r>
          </w:p>
          <w:p w14:paraId="12212339" w14:textId="00764AF2" w:rsidR="003E129E" w:rsidRPr="00552B3F" w:rsidRDefault="003E129E" w:rsidP="00552B3F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</w:pPr>
            <w:r w:rsidRPr="00552B3F">
              <w:rPr>
                <w:rFonts w:ascii="IranNastaliq" w:eastAsia="Times New Roman" w:hAnsi="IranNastaliq" w:cs="IranNastaliq" w:hint="cs"/>
                <w:b/>
                <w:bCs/>
                <w:sz w:val="24"/>
                <w:szCs w:val="24"/>
                <w:rtl/>
              </w:rPr>
              <w:t>تاریخ: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مهر و امضا مجاز:</w:t>
            </w:r>
          </w:p>
        </w:tc>
      </w:tr>
      <w:tr w:rsidR="007737D2" w14:paraId="14B79577" w14:textId="10A8EA2B" w:rsidTr="00811D7F">
        <w:tc>
          <w:tcPr>
            <w:tcW w:w="385" w:type="dxa"/>
            <w:tcBorders>
              <w:right w:val="single" w:sz="12" w:space="0" w:color="000000" w:themeColor="text1"/>
            </w:tcBorders>
            <w:vAlign w:val="center"/>
          </w:tcPr>
          <w:p w14:paraId="2A47849F" w14:textId="475B56A0" w:rsidR="007737D2" w:rsidRPr="00A51915" w:rsidRDefault="007737D2" w:rsidP="00A51915">
            <w:pPr>
              <w:bidi/>
              <w:spacing w:before="100" w:beforeAutospacing="1" w:after="100" w:afterAutospacing="1"/>
              <w:jc w:val="center"/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</w:pPr>
          </w:p>
        </w:tc>
        <w:tc>
          <w:tcPr>
            <w:tcW w:w="10405" w:type="dxa"/>
            <w:tcBorders>
              <w:left w:val="single" w:sz="12" w:space="0" w:color="000000" w:themeColor="text1"/>
            </w:tcBorders>
          </w:tcPr>
          <w:p w14:paraId="0F6F1304" w14:textId="3D64DA78" w:rsidR="00A51915" w:rsidRDefault="00A51915" w:rsidP="00A51915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  <w:rtl/>
              </w:rPr>
            </w:pP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  <w:rtl/>
              </w:rPr>
              <w:t>نکات مهم و دستورالعمل تکمیل فرم شناسایی فروشندگان</w:t>
            </w:r>
            <w:r w:rsidRPr="00333AF0">
              <w:rPr>
                <w:rFonts w:ascii="IranNastaliq" w:eastAsia="Times New Roman" w:hAnsi="IranNastaliq" w:cs="IranNastaliq"/>
                <w:b/>
                <w:bCs/>
                <w:sz w:val="24"/>
                <w:szCs w:val="24"/>
              </w:rPr>
              <w:t>:</w:t>
            </w:r>
          </w:p>
          <w:p w14:paraId="565832C8" w14:textId="77777777" w:rsidR="00A51915" w:rsidRPr="00333AF0" w:rsidRDefault="00A51915" w:rsidP="00A51915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</w:rPr>
            </w:pP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  <w:t>۱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.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نحوه نگارش اطلاعات، ارائه و چیدمان مدارک پرونده تقاضای تشخیص صلاحیت، بخشی از توان و کارآمدی مدیریت تلقی و در تشخیص صلاحیت مؤثر خواهد بود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>.</w:t>
            </w:r>
          </w:p>
          <w:p w14:paraId="10A10CC2" w14:textId="77777777" w:rsidR="00A51915" w:rsidRPr="00333AF0" w:rsidRDefault="00A51915" w:rsidP="00A51915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</w:rPr>
            </w:pP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  <w:t>۲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.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 xml:space="preserve">نگارش اطلاعات در شناسنامه باید به صورت تایپ با استفاده از فونت معمولی مشکی با سایز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  <w:t>۱۰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 xml:space="preserve"> باشد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>.</w:t>
            </w:r>
          </w:p>
          <w:p w14:paraId="0D7329C0" w14:textId="77777777" w:rsidR="00A51915" w:rsidRPr="00333AF0" w:rsidRDefault="00A51915" w:rsidP="00A51915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</w:rPr>
            </w:pP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  <w:t>۳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.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از تغییر نوع، سایز و رنگ فونت و ترتیب مفاد شناسنامه جداً خودداری گردد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>.</w:t>
            </w:r>
          </w:p>
          <w:p w14:paraId="161551DE" w14:textId="77777777" w:rsidR="00A51915" w:rsidRPr="00333AF0" w:rsidRDefault="00A51915" w:rsidP="00A51915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</w:rPr>
            </w:pP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  <w:t>۴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.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در صورت نیاز، با استفاده از تنظیمات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 Word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، فضای کافی جهت درج کامل اطلاعات ایجاد گردد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>.</w:t>
            </w:r>
          </w:p>
          <w:p w14:paraId="4AF25E15" w14:textId="77777777" w:rsidR="00A51915" w:rsidRPr="00333AF0" w:rsidRDefault="00A51915" w:rsidP="00A51915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</w:rPr>
            </w:pP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  <w:t>۵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.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پاسخ به کلیه بندهای شناسنامه الزامی می‌باشد. دلیل عدم ارائه اطلاعات، صراحتاً در جدول مربوطه درج گردد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>.</w:t>
            </w:r>
          </w:p>
          <w:p w14:paraId="4F101A74" w14:textId="77777777" w:rsidR="00A51915" w:rsidRPr="00333AF0" w:rsidRDefault="00A51915" w:rsidP="00A51915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</w:rPr>
            </w:pP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  <w:t>۶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.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به شناسنامه و پرونده ناقص ترتیب اثر داده نخواهد شد و از دستور کار تشخیص صلاحیت خارج خواهد شد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>.</w:t>
            </w:r>
          </w:p>
          <w:p w14:paraId="37D3B147" w14:textId="77777777" w:rsidR="00A51915" w:rsidRPr="00333AF0" w:rsidRDefault="00A51915" w:rsidP="00A51915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</w:rPr>
            </w:pP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  <w:t>۷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.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اعلام تغییرات آنی مشخصات عمومی، زمینه و دامنه فعالیت به عهده شرکت‌ها می‌باشد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>.</w:t>
            </w:r>
          </w:p>
          <w:p w14:paraId="4F44C22A" w14:textId="77777777" w:rsidR="00A51915" w:rsidRPr="00333AF0" w:rsidRDefault="00A51915" w:rsidP="00A51915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</w:rPr>
            </w:pP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  <w:t>۸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.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ارائه مدارک هیچگونه حقی برای متقاضیان ایجاد نخواهد نمود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>.</w:t>
            </w:r>
          </w:p>
          <w:p w14:paraId="1BD9A924" w14:textId="77777777" w:rsidR="00A51915" w:rsidRPr="00333AF0" w:rsidRDefault="00A51915" w:rsidP="00A51915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</w:rPr>
            </w:pP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  <w:t>۹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.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ارسال رزومه مرتبط الزامی است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>.</w:t>
            </w:r>
          </w:p>
          <w:p w14:paraId="083A826E" w14:textId="56C0F1CA" w:rsidR="00A51915" w:rsidRDefault="00A51915" w:rsidP="00A51915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  <w:rtl/>
              </w:rPr>
            </w:pP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  <w:t>۱۰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.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 xml:space="preserve">جهت هرگونه هماهنگی و کسب اطلاعات بیشتر می‌توانید از طریق تلفن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  <w:t>۰۲۶-۴۵۳۸۲۵۷۰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 xml:space="preserve"> داخلی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  <w:t>۲۵۲۴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 xml:space="preserve"> واحد بازرگانی تماس حاصل فرمایید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>.</w:t>
            </w:r>
          </w:p>
          <w:p w14:paraId="4308B4EA" w14:textId="40114961" w:rsidR="005E7791" w:rsidRPr="00333AF0" w:rsidRDefault="005E7791" w:rsidP="005E7791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</w:rPr>
            </w:pP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  <w:lang w:bidi="fa-IR"/>
              </w:rPr>
              <w:t>۱۱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.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 xml:space="preserve">لطفاً فایل تکمیل شده را به نشانی الکترونیکی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 xml:space="preserve">sup@abyekcement.com 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  <w:rtl/>
              </w:rPr>
              <w:t>ارسال فرمایید</w:t>
            </w:r>
            <w:r w:rsidRPr="00333AF0">
              <w:rPr>
                <w:rFonts w:ascii="IranNastaliq" w:eastAsia="Times New Roman" w:hAnsi="IranNastaliq" w:cs="IranNastaliq"/>
                <w:sz w:val="24"/>
                <w:szCs w:val="24"/>
              </w:rPr>
              <w:t>.</w:t>
            </w:r>
          </w:p>
          <w:p w14:paraId="611DFBF8" w14:textId="77777777" w:rsidR="00A51915" w:rsidRPr="00333AF0" w:rsidRDefault="00A51915" w:rsidP="00A51915">
            <w:pPr>
              <w:bidi/>
              <w:spacing w:before="100" w:beforeAutospacing="1" w:after="100" w:afterAutospacing="1"/>
              <w:rPr>
                <w:rFonts w:ascii="IranNastaliq" w:eastAsia="Times New Roman" w:hAnsi="IranNastaliq" w:cs="IranNastaliq"/>
                <w:sz w:val="24"/>
                <w:szCs w:val="24"/>
              </w:rPr>
            </w:pPr>
          </w:p>
          <w:p w14:paraId="3B2C1AA9" w14:textId="77777777" w:rsidR="007737D2" w:rsidRDefault="007737D2" w:rsidP="005C56E5">
            <w:pPr>
              <w:tabs>
                <w:tab w:val="left" w:pos="9540"/>
              </w:tabs>
              <w:bidi/>
              <w:rPr>
                <w:rFonts w:ascii="IranNastaliq" w:hAnsi="IranNastaliq" w:cs="IranNastaliq"/>
                <w:sz w:val="20"/>
                <w:szCs w:val="20"/>
                <w:rtl/>
                <w:lang w:bidi="fa-IR"/>
              </w:rPr>
            </w:pPr>
          </w:p>
        </w:tc>
      </w:tr>
    </w:tbl>
    <w:p w14:paraId="3C090919" w14:textId="419BD64A" w:rsidR="000E19AC" w:rsidRPr="00333AF0" w:rsidRDefault="000578F4" w:rsidP="00A75763">
      <w:pPr>
        <w:tabs>
          <w:tab w:val="left" w:pos="9540"/>
        </w:tabs>
        <w:bidi/>
        <w:rPr>
          <w:rFonts w:ascii="IranNastaliq" w:hAnsi="IranNastaliq" w:cs="IranNastaliq"/>
          <w:sz w:val="20"/>
          <w:szCs w:val="20"/>
        </w:rPr>
      </w:pPr>
      <w:r w:rsidRPr="00333AF0">
        <w:rPr>
          <w:rFonts w:ascii="IranNastaliq" w:hAnsi="IranNastaliq" w:cs="IranNastaliq"/>
          <w:sz w:val="20"/>
          <w:szCs w:val="20"/>
        </w:rPr>
        <w:tab/>
      </w:r>
    </w:p>
    <w:sectPr w:rsidR="000E19AC" w:rsidRPr="00333AF0" w:rsidSect="00C336DB">
      <w:headerReference w:type="default" r:id="rId8"/>
      <w:pgSz w:w="11906" w:h="16838"/>
      <w:pgMar w:top="1393" w:right="720" w:bottom="720" w:left="567" w:header="567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885FB" w14:textId="77777777" w:rsidR="00C13074" w:rsidRDefault="00C13074" w:rsidP="00F30B33">
      <w:pPr>
        <w:spacing w:after="0" w:line="240" w:lineRule="auto"/>
      </w:pPr>
      <w:r>
        <w:separator/>
      </w:r>
    </w:p>
  </w:endnote>
  <w:endnote w:type="continuationSeparator" w:id="0">
    <w:p w14:paraId="4591CCA8" w14:textId="77777777" w:rsidR="00C13074" w:rsidRDefault="00C13074" w:rsidP="00F30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1CA89" w14:textId="77777777" w:rsidR="00C13074" w:rsidRDefault="00C13074" w:rsidP="00F30B33">
      <w:pPr>
        <w:spacing w:after="0" w:line="240" w:lineRule="auto"/>
      </w:pPr>
      <w:r>
        <w:separator/>
      </w:r>
    </w:p>
  </w:footnote>
  <w:footnote w:type="continuationSeparator" w:id="0">
    <w:p w14:paraId="7D50A2B0" w14:textId="77777777" w:rsidR="00C13074" w:rsidRDefault="00C13074" w:rsidP="00F30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bidiVisual/>
      <w:tblW w:w="10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31"/>
    </w:tblGrid>
    <w:tr w:rsidR="00C336DB" w14:paraId="54BE496E" w14:textId="77777777" w:rsidTr="00C336DB">
      <w:trPr>
        <w:trHeight w:val="454"/>
      </w:trPr>
      <w:tc>
        <w:tcPr>
          <w:tcW w:w="10431" w:type="dxa"/>
        </w:tcPr>
        <w:p w14:paraId="6F9225BA" w14:textId="40A7C555" w:rsidR="00C336DB" w:rsidRPr="007616C1" w:rsidRDefault="007616C1" w:rsidP="00306721">
          <w:pPr>
            <w:jc w:val="center"/>
            <w:rPr>
              <w:rFonts w:ascii="IranNastaliq" w:hAnsi="IranNastaliq" w:cs="IranNastaliq"/>
              <w:sz w:val="28"/>
              <w:szCs w:val="28"/>
            </w:rPr>
          </w:pPr>
          <w:r w:rsidRPr="007616C1">
            <w:rPr>
              <w:rFonts w:ascii="IranNastaliq" w:hAnsi="IranNastaliq" w:cs="IranNastaliq"/>
              <w:sz w:val="28"/>
              <w:szCs w:val="28"/>
              <w:rtl/>
            </w:rPr>
            <w:t xml:space="preserve">فرم </w:t>
          </w:r>
          <w:r w:rsidRPr="007616C1">
            <w:rPr>
              <w:rFonts w:ascii="IranNastaliq" w:hAnsi="IranNastaliq" w:cs="IranNastaliq"/>
              <w:sz w:val="28"/>
              <w:szCs w:val="28"/>
              <w:rtl/>
            </w:rPr>
            <w:t xml:space="preserve">شناسایی </w:t>
          </w:r>
          <w:r w:rsidR="009B1E2A">
            <w:rPr>
              <w:rFonts w:ascii="IranNastaliq" w:hAnsi="IranNastaliq" w:cs="IranNastaliq" w:hint="cs"/>
              <w:sz w:val="28"/>
              <w:szCs w:val="28"/>
              <w:rtl/>
            </w:rPr>
            <w:t xml:space="preserve"> پیمانکاران </w:t>
          </w:r>
          <w:r w:rsidRPr="007616C1">
            <w:rPr>
              <w:rFonts w:ascii="IranNastaliq" w:hAnsi="IranNastaliq" w:cs="IranNastaliq"/>
              <w:sz w:val="28"/>
              <w:szCs w:val="28"/>
              <w:rtl/>
            </w:rPr>
            <w:t>سیمان آبیک</w:t>
          </w:r>
        </w:p>
      </w:tc>
    </w:tr>
  </w:tbl>
  <w:p w14:paraId="2313DA5A" w14:textId="77777777" w:rsidR="00C336DB" w:rsidRDefault="00184901">
    <w:pPr>
      <w:pStyle w:val="Header"/>
    </w:pPr>
    <w:r>
      <w:rPr>
        <w:rFonts w:cs="B Titr" w:hint="cs"/>
        <w:noProof/>
        <w:sz w:val="28"/>
        <w:szCs w:val="28"/>
        <w:rtl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103ED470" wp14:editId="556881D0">
              <wp:simplePos x="0" y="0"/>
              <wp:positionH relativeFrom="column">
                <wp:posOffset>-741045</wp:posOffset>
              </wp:positionH>
              <wp:positionV relativeFrom="paragraph">
                <wp:posOffset>-892175</wp:posOffset>
              </wp:positionV>
              <wp:extent cx="7493635" cy="10743565"/>
              <wp:effectExtent l="0" t="0" r="0" b="19685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93635" cy="10743565"/>
                        <a:chOff x="0" y="0"/>
                        <a:chExt cx="7494183" cy="10743565"/>
                      </a:xfrm>
                    </wpg:grpSpPr>
                    <wpg:grpSp>
                      <wpg:cNvPr id="20" name="Group 20"/>
                      <wpg:cNvGrpSpPr/>
                      <wpg:grpSpPr>
                        <a:xfrm>
                          <a:off x="0" y="0"/>
                          <a:ext cx="6519545" cy="10743565"/>
                          <a:chOff x="0" y="0"/>
                          <a:chExt cx="6519899" cy="10744199"/>
                        </a:xfrm>
                      </wpg:grpSpPr>
                      <wps:wsp>
                        <wps:cNvPr id="8" name="Rounded Rectangle 8"/>
                        <wps:cNvSpPr/>
                        <wps:spPr>
                          <a:xfrm rot="16200000">
                            <a:off x="-4268364" y="4861677"/>
                            <a:ext cx="9381174" cy="27305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Chord 19"/>
                        <wps:cNvSpPr/>
                        <wps:spPr>
                          <a:xfrm rot="210174">
                            <a:off x="301493" y="8916747"/>
                            <a:ext cx="571500" cy="864870"/>
                          </a:xfrm>
                          <a:prstGeom prst="chord">
                            <a:avLst>
                              <a:gd name="adj1" fmla="val 5328152"/>
                              <a:gd name="adj2" fmla="val 1620000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ounded Rectangle 7"/>
                        <wps:cNvSpPr/>
                        <wps:spPr>
                          <a:xfrm>
                            <a:off x="404849" y="111683"/>
                            <a:ext cx="6115050" cy="2730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63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0" y="0"/>
                            <a:ext cx="1845945" cy="1724025"/>
                            <a:chOff x="0" y="0"/>
                            <a:chExt cx="1846137" cy="1724408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0" y="0"/>
                              <a:ext cx="1200150" cy="104140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 w="317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Oval 10"/>
                          <wps:cNvSpPr/>
                          <wps:spPr>
                            <a:xfrm>
                              <a:off x="558992" y="386463"/>
                              <a:ext cx="1287145" cy="133794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Rounded Rectangle 17"/>
                        <wps:cNvSpPr/>
                        <wps:spPr>
                          <a:xfrm>
                            <a:off x="439726" y="9005654"/>
                            <a:ext cx="241300" cy="17385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013A91" w14:textId="4979C79C" w:rsidR="00BD4C8E" w:rsidRPr="00C674CE" w:rsidRDefault="00BD4C8E" w:rsidP="000578F4">
                              <w:pPr>
                                <w:bidi/>
                                <w:jc w:val="center"/>
                                <w:rPr>
                                  <w:rFonts w:cs="B Nazanin"/>
                                  <w:color w:val="000000" w:themeColor="text1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C674CE">
                                <w:rPr>
                                  <w:rFonts w:cs="B Nazanin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کد فرم</w:t>
                              </w:r>
                              <w:r w:rsidR="00CB6249" w:rsidRPr="00C674CE">
                                <w:rPr>
                                  <w:rFonts w:cs="B Nazanin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: </w:t>
                              </w:r>
                              <w:r w:rsidRPr="00C674CE">
                                <w:rPr>
                                  <w:rFonts w:cs="B Nazanin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="009B1E2A">
                                <w:rPr>
                                  <w:rFonts w:cs="B Nazanin"/>
                                  <w:color w:val="000000" w:themeColor="text1"/>
                                  <w:sz w:val="20"/>
                                  <w:szCs w:val="20"/>
                                </w:rPr>
                                <w:t>CEFO110</w:t>
                              </w:r>
                              <w:r w:rsidR="00C674CE">
                                <w:rPr>
                                  <w:rFonts w:cs="B Nazanin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 </w:t>
                              </w:r>
                              <w:r w:rsidR="00CB6249" w:rsidRPr="00C674CE">
                                <w:rPr>
                                  <w:rFonts w:cs="B Nazanin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بازنگری : </w:t>
                              </w:r>
                              <w:r w:rsidR="007616C1">
                                <w:rPr>
                                  <w:rFonts w:cs="B Nazanin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0" tIns="0" rIns="0" bIns="0" numCol="1" spcCol="0" rtlCol="1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4" name="Group 24"/>
                      <wpg:cNvGrpSpPr/>
                      <wpg:grpSpPr>
                        <a:xfrm>
                          <a:off x="6864263" y="400832"/>
                          <a:ext cx="629920" cy="892250"/>
                          <a:chOff x="0" y="0"/>
                          <a:chExt cx="629920" cy="89225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C:\Users\m.bozorgi\Documents\FORM\New folder\ABYEK.PNG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8565"/>
                            <a:ext cx="629920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C:\Users\m.bozorgi\Pictures\17 (2).png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61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03ED470" id="Group 25" o:spid="_x0000_s1026" style="position:absolute;left:0;text-align:left;margin-left:-58.35pt;margin-top:-70.25pt;width:590.05pt;height:845.95pt;z-index:-251638784" coordsize="74941,107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">
              <v:group id="Group 20" o:spid="_x0000_s1027" style="position:absolute;width:65195;height:107435" coordsize="65198,107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roundrect id="Rounded Rectangle 8" o:spid="_x0000_s1028" style="position:absolute;left:-42684;top:48616;width:93811;height:2731;rotation:-9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" fillcolor="#cfcdcd [2894]" stroked="f" strokeweight=".5pt">
                  <v:stroke joinstyle="miter"/>
                </v:roundrect>
                <v:shape id="Chord 19" o:spid="_x0000_s1029" style="position:absolute;left:3014;top:89167;width:5715;height:8649;rotation:229566fd;visibility:visible;mso-wrap-style:square;v-text-anchor:middle" coordsize="571500,864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" path="m294785,864654c174144,870429,64116,760867,19881,590914,-6045,491305,-6634,380684,18229,280456,60078,111748,166673,-1,285750,-1v3012,288218,6023,576437,9035,864655xe" fillcolor="white [3212]" strokecolor="white [3212]" strokeweight="1pt">
                  <v:stroke joinstyle="miter"/>
                  <v:path arrowok="t" o:connecttype="custom" o:connectlocs="294785,864654;19881,590914;18229,280456;285750,-1;294785,864654" o:connectangles="0,0,0,0,0"/>
                </v:shape>
                <v:roundrect id="Rounded Rectangle 7" o:spid="_x0000_s1030" style="position:absolute;left:4048;top:1116;width:61150;height:2731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" fillcolor="#cfcdcd [2894]" stroked="f" strokeweight=".5pt">
                  <v:stroke joinstyle="miter"/>
                </v:roundrect>
                <v:group id="Group 16" o:spid="_x0000_s1031" style="position:absolute;width:18459;height:17240" coordsize="18461,1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12" o:spid="_x0000_s1032" style="position:absolute;width:12001;height:10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" fillcolor="#cfcdcd [2894]" stroked="f" strokeweight=".25pt"/>
                  <v:oval id="Oval 10" o:spid="_x0000_s1033" style="position:absolute;left:5589;top:3864;width:12872;height:13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" fillcolor="white [3212]" stroked="f" strokeweight=".5pt">
                    <v:stroke joinstyle="miter"/>
                  </v:oval>
                </v:group>
                <v:roundrect id="Rounded Rectangle 17" o:spid="_x0000_s1034" style="position:absolute;left:4397;top:90056;width:2413;height:17385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" fillcolor="white [3212]" strokecolor="black [3213]" strokeweight=".5pt">
                  <v:stroke joinstyle="miter"/>
                  <v:textbox style="layout-flow:vertical;mso-layout-flow-alt:bottom-to-top" inset="0,0,0,0">
                    <w:txbxContent>
                      <w:p w14:paraId="64013A91" w14:textId="4979C79C" w:rsidR="00BD4C8E" w:rsidRPr="00C674CE" w:rsidRDefault="00BD4C8E" w:rsidP="000578F4">
                        <w:pPr>
                          <w:bidi/>
                          <w:jc w:val="center"/>
                          <w:rPr>
                            <w:rFonts w:cs="B Nazanin"/>
                            <w:color w:val="000000" w:themeColor="text1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C674CE">
                          <w:rPr>
                            <w:rFonts w:cs="B Nazanin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کد فرم</w:t>
                        </w:r>
                        <w:r w:rsidR="00CB6249" w:rsidRPr="00C674CE">
                          <w:rPr>
                            <w:rFonts w:cs="B Nazanin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: </w:t>
                        </w:r>
                        <w:r w:rsidRPr="00C674CE">
                          <w:rPr>
                            <w:rFonts w:cs="B Nazanin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="009B1E2A">
                          <w:rPr>
                            <w:rFonts w:cs="B Nazanin"/>
                            <w:color w:val="000000" w:themeColor="text1"/>
                            <w:sz w:val="20"/>
                            <w:szCs w:val="20"/>
                          </w:rPr>
                          <w:t>CEFO110</w:t>
                        </w:r>
                        <w:r w:rsidR="00C674CE">
                          <w:rPr>
                            <w:rFonts w:cs="B Nazanin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 </w:t>
                        </w:r>
                        <w:r w:rsidR="00CB6249" w:rsidRPr="00C674CE">
                          <w:rPr>
                            <w:rFonts w:cs="B Nazanin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بازنگری : </w:t>
                        </w:r>
                        <w:r w:rsidR="007616C1">
                          <w:rPr>
                            <w:rFonts w:cs="B Nazanin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00</w:t>
                        </w:r>
                      </w:p>
                    </w:txbxContent>
                  </v:textbox>
                </v:roundrect>
              </v:group>
              <v:group id="Group 24" o:spid="_x0000_s1035" style="position:absolute;left:68642;top:4008;width:6299;height:8922" coordsize="6299,8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36" type="#_x0000_t75" style="position:absolute;top:6185;width:6299;height: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">
                  <v:imagedata r:id="rId3" o:title="ABYEK"/>
                  <v:path arrowok="t"/>
                </v:shape>
                <v:shape id="Picture 23" o:spid="_x0000_s1037" type="#_x0000_t75" style="position:absolute;width:6280;height:6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">
                  <v:imagedata r:id="rId4" o:title="17 (2)"/>
                  <v:path arrowok="t"/>
                </v:shape>
              </v:group>
            </v:group>
          </w:pict>
        </mc:Fallback>
      </mc:AlternateContent>
    </w:r>
  </w:p>
  <w:p w14:paraId="4BAC7CEC" w14:textId="77777777" w:rsidR="00C336DB" w:rsidRDefault="00C336DB" w:rsidP="007616C1">
    <w:pPr>
      <w:pStyle w:val="Header"/>
      <w:ind w:firstLine="720"/>
    </w:pPr>
  </w:p>
  <w:p w14:paraId="10ED5EDA" w14:textId="3AB97462" w:rsidR="00C336DB" w:rsidRPr="00C336DB" w:rsidRDefault="00C336DB" w:rsidP="007616C1">
    <w:pPr>
      <w:pStyle w:val="Header"/>
      <w:rPr>
        <w:rFonts w:cs="B Nazanin"/>
        <w:b/>
        <w:bCs/>
        <w:sz w:val="20"/>
        <w:szCs w:val="20"/>
      </w:rPr>
    </w:pPr>
  </w:p>
  <w:p w14:paraId="7D5C7F59" w14:textId="77777777" w:rsidR="00F30B33" w:rsidRPr="00C336DB" w:rsidRDefault="00F30B33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43032"/>
    <w:multiLevelType w:val="hybridMultilevel"/>
    <w:tmpl w:val="59C8C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12030"/>
    <w:multiLevelType w:val="multilevel"/>
    <w:tmpl w:val="F7E24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8601431">
    <w:abstractNumId w:val="1"/>
  </w:num>
  <w:num w:numId="2" w16cid:durableId="2083038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6DB"/>
    <w:rsid w:val="00043FE4"/>
    <w:rsid w:val="000578F4"/>
    <w:rsid w:val="000E19AC"/>
    <w:rsid w:val="000E4CA1"/>
    <w:rsid w:val="00103B1D"/>
    <w:rsid w:val="0010707C"/>
    <w:rsid w:val="00111D53"/>
    <w:rsid w:val="00161FA8"/>
    <w:rsid w:val="001626E8"/>
    <w:rsid w:val="00184901"/>
    <w:rsid w:val="001E06EA"/>
    <w:rsid w:val="001F6763"/>
    <w:rsid w:val="002156A7"/>
    <w:rsid w:val="00226702"/>
    <w:rsid w:val="00262105"/>
    <w:rsid w:val="002621C2"/>
    <w:rsid w:val="00282822"/>
    <w:rsid w:val="002C0B6F"/>
    <w:rsid w:val="002C62B5"/>
    <w:rsid w:val="002E43A9"/>
    <w:rsid w:val="00302329"/>
    <w:rsid w:val="00306721"/>
    <w:rsid w:val="00333AF0"/>
    <w:rsid w:val="00342E41"/>
    <w:rsid w:val="003620E2"/>
    <w:rsid w:val="00366A60"/>
    <w:rsid w:val="003D55CB"/>
    <w:rsid w:val="003E129E"/>
    <w:rsid w:val="004057C1"/>
    <w:rsid w:val="00417A25"/>
    <w:rsid w:val="00461DE0"/>
    <w:rsid w:val="00476BEF"/>
    <w:rsid w:val="00495F00"/>
    <w:rsid w:val="004E2D43"/>
    <w:rsid w:val="005066B1"/>
    <w:rsid w:val="00513DCB"/>
    <w:rsid w:val="0055295E"/>
    <w:rsid w:val="00552B3F"/>
    <w:rsid w:val="00570F9A"/>
    <w:rsid w:val="00583E39"/>
    <w:rsid w:val="005937F6"/>
    <w:rsid w:val="005A299B"/>
    <w:rsid w:val="005B416E"/>
    <w:rsid w:val="005C56E5"/>
    <w:rsid w:val="005E1DAA"/>
    <w:rsid w:val="005E7791"/>
    <w:rsid w:val="006110B1"/>
    <w:rsid w:val="006A64B9"/>
    <w:rsid w:val="0073005C"/>
    <w:rsid w:val="00732D92"/>
    <w:rsid w:val="00740AEE"/>
    <w:rsid w:val="007616C1"/>
    <w:rsid w:val="00767A77"/>
    <w:rsid w:val="007737D2"/>
    <w:rsid w:val="00791BCF"/>
    <w:rsid w:val="007E630A"/>
    <w:rsid w:val="00811D7F"/>
    <w:rsid w:val="008143E7"/>
    <w:rsid w:val="00823584"/>
    <w:rsid w:val="008313CA"/>
    <w:rsid w:val="00885422"/>
    <w:rsid w:val="00892D72"/>
    <w:rsid w:val="00953286"/>
    <w:rsid w:val="009B1E2A"/>
    <w:rsid w:val="009E0F43"/>
    <w:rsid w:val="009F42BC"/>
    <w:rsid w:val="00A236F7"/>
    <w:rsid w:val="00A51915"/>
    <w:rsid w:val="00A5431F"/>
    <w:rsid w:val="00A6227F"/>
    <w:rsid w:val="00A75763"/>
    <w:rsid w:val="00AE103A"/>
    <w:rsid w:val="00B20EE0"/>
    <w:rsid w:val="00B53B02"/>
    <w:rsid w:val="00B74265"/>
    <w:rsid w:val="00BA6C1A"/>
    <w:rsid w:val="00BD4C8E"/>
    <w:rsid w:val="00C03F8C"/>
    <w:rsid w:val="00C13074"/>
    <w:rsid w:val="00C336DB"/>
    <w:rsid w:val="00C63EE0"/>
    <w:rsid w:val="00C674CE"/>
    <w:rsid w:val="00CB26F0"/>
    <w:rsid w:val="00CB4C16"/>
    <w:rsid w:val="00CB6249"/>
    <w:rsid w:val="00CD577A"/>
    <w:rsid w:val="00D05F40"/>
    <w:rsid w:val="00D82D7C"/>
    <w:rsid w:val="00DA3797"/>
    <w:rsid w:val="00DB1921"/>
    <w:rsid w:val="00DD294E"/>
    <w:rsid w:val="00DF3BB9"/>
    <w:rsid w:val="00E61863"/>
    <w:rsid w:val="00E82CAF"/>
    <w:rsid w:val="00F22576"/>
    <w:rsid w:val="00F30B33"/>
    <w:rsid w:val="00F61EED"/>
    <w:rsid w:val="00F71DFB"/>
    <w:rsid w:val="00F8633D"/>
    <w:rsid w:val="00FC1545"/>
    <w:rsid w:val="00FD2444"/>
    <w:rsid w:val="00FE1445"/>
    <w:rsid w:val="00FE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7EF8A"/>
  <w15:chartTrackingRefBased/>
  <w15:docId w15:val="{73994081-AB61-44F1-A263-CE2975509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6DB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0B33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HeaderChar">
    <w:name w:val="Header Char"/>
    <w:basedOn w:val="DefaultParagraphFont"/>
    <w:link w:val="Header"/>
    <w:uiPriority w:val="99"/>
    <w:rsid w:val="00F30B33"/>
  </w:style>
  <w:style w:type="paragraph" w:styleId="Footer">
    <w:name w:val="footer"/>
    <w:basedOn w:val="Normal"/>
    <w:link w:val="FooterChar"/>
    <w:uiPriority w:val="99"/>
    <w:unhideWhenUsed/>
    <w:rsid w:val="00F30B33"/>
    <w:pPr>
      <w:tabs>
        <w:tab w:val="center" w:pos="4513"/>
        <w:tab w:val="right" w:pos="9026"/>
      </w:tabs>
      <w:bidi/>
      <w:spacing w:after="0" w:line="240" w:lineRule="auto"/>
    </w:pPr>
    <w:rPr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F30B33"/>
  </w:style>
  <w:style w:type="table" w:styleId="TableGrid">
    <w:name w:val="Table Grid"/>
    <w:basedOn w:val="TableNormal"/>
    <w:uiPriority w:val="39"/>
    <w:rsid w:val="00C63E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s-markdown-paragraph">
    <w:name w:val="ds-markdown-paragraph"/>
    <w:basedOn w:val="Normal"/>
    <w:rsid w:val="00333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33AF0"/>
    <w:rPr>
      <w:b/>
      <w:bCs/>
    </w:rPr>
  </w:style>
  <w:style w:type="paragraph" w:styleId="ListParagraph">
    <w:name w:val="List Paragraph"/>
    <w:basedOn w:val="Normal"/>
    <w:uiPriority w:val="34"/>
    <w:qFormat/>
    <w:rsid w:val="00DB1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bozorgi\Documents\Custom%20Office%20Templates\A4-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900EA8-DF48-4294-80BE-4053B8D69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A4-P</Template>
  <TotalTime>77</TotalTime>
  <Pages>4</Pages>
  <Words>1066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mojtaba bozorgi</dc:creator>
  <cp:keywords/>
  <dc:description/>
  <cp:lastModifiedBy>m.zandieh@it.acic</cp:lastModifiedBy>
  <cp:revision>43</cp:revision>
  <cp:lastPrinted>2026-06-30T08:50:00Z</cp:lastPrinted>
  <dcterms:created xsi:type="dcterms:W3CDTF">2022-04-17T05:06:00Z</dcterms:created>
  <dcterms:modified xsi:type="dcterms:W3CDTF">2026-06-30T08:50:00Z</dcterms:modified>
</cp:coreProperties>
</file>